
<file path=[Content_Types].xml><?xml version="1.0" encoding="utf-8"?>
<Types xmlns="http://schemas.openxmlformats.org/package/2006/content-types">
  <Default Extension="crdownload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AC23" w14:textId="6FC2C7E5" w:rsidR="00740812" w:rsidRPr="00144C0B" w:rsidRDefault="00FC186B" w:rsidP="00064758">
      <w:pPr>
        <w:pStyle w:val="Hovedtittelforside"/>
        <w:jc w:val="center"/>
        <w:rPr>
          <w:sz w:val="56"/>
          <w:szCs w:val="56"/>
          <w14:reflection w14:blurRad="0" w14:stA="100000" w14:stPos="0" w14:endA="0" w14:endPos="0" w14:dist="0" w14:dir="0" w14:fadeDir="0" w14:sx="0" w14:sy="0" w14:kx="0" w14:ky="0" w14:algn="b"/>
        </w:rPr>
      </w:pPr>
      <w:r>
        <w:rPr>
          <w:sz w:val="56"/>
          <w:szCs w:val="56"/>
          <w14:reflection w14:blurRad="0" w14:stA="100000" w14:stPos="0" w14:endA="0" w14:endPos="0" w14:dist="0" w14:dir="0" w14:fadeDir="0" w14:sx="0" w14:sy="0" w14:kx="0" w14:ky="0" w14:algn="b"/>
        </w:rPr>
        <w:t xml:space="preserve">Individuelt tilrettelagt opplæring </w:t>
      </w:r>
      <w:r w:rsidR="00673468" w:rsidRPr="00144C0B">
        <w:rPr>
          <w:sz w:val="56"/>
          <w:szCs w:val="56"/>
          <w14:reflection w14:blurRad="0" w14:stA="100000" w14:stPos="0" w14:endA="0" w14:endPos="0" w14:dist="0" w14:dir="0" w14:fadeDir="0" w14:sx="0" w14:sy="0" w14:kx="0" w14:ky="0" w14:algn="b"/>
        </w:rPr>
        <w:t>for voksne</w:t>
      </w:r>
    </w:p>
    <w:p w14:paraId="23949D0D" w14:textId="77777777" w:rsidR="00033FDB" w:rsidRDefault="00033FDB" w:rsidP="00064758">
      <w:pPr>
        <w:pStyle w:val="Undertittelforside"/>
        <w:jc w:val="center"/>
      </w:pPr>
    </w:p>
    <w:p w14:paraId="12B0EBA2" w14:textId="1274BD73" w:rsidR="005C08EE" w:rsidRDefault="00673468" w:rsidP="00064758">
      <w:pPr>
        <w:pStyle w:val="Undertittelforside"/>
        <w:jc w:val="center"/>
      </w:pPr>
      <w:r>
        <w:t>Molde voksenopplæringssenter</w:t>
      </w:r>
    </w:p>
    <w:p w14:paraId="284C5CA0" w14:textId="68E5184D" w:rsidR="005C08EE" w:rsidRDefault="005C08EE" w:rsidP="005C08EE"/>
    <w:p w14:paraId="37E22EC5" w14:textId="2FC3AFD1" w:rsidR="006F366A" w:rsidRDefault="006F366A" w:rsidP="005C08EE"/>
    <w:p w14:paraId="51C7C1B5" w14:textId="6E069557" w:rsidR="00AA3FF6" w:rsidRDefault="00AA3FF6" w:rsidP="00780AA7">
      <w:pPr>
        <w:jc w:val="center"/>
      </w:pPr>
    </w:p>
    <w:p w14:paraId="0D9C0BDE" w14:textId="367FEE6F" w:rsidR="004F5D70" w:rsidRDefault="004F5D70" w:rsidP="00780AA7">
      <w:pPr>
        <w:jc w:val="center"/>
      </w:pPr>
    </w:p>
    <w:p w14:paraId="64EAE74C" w14:textId="77777777" w:rsidR="004F5D70" w:rsidRDefault="004F5D70" w:rsidP="00780AA7">
      <w:pPr>
        <w:jc w:val="center"/>
      </w:pPr>
    </w:p>
    <w:p w14:paraId="586B5D64" w14:textId="60FDFA20" w:rsidR="00673468" w:rsidRDefault="00EF4896" w:rsidP="00780AA7">
      <w:pPr>
        <w:jc w:val="center"/>
      </w:pPr>
      <w:r>
        <w:rPr>
          <w:noProof/>
        </w:rPr>
        <w:drawing>
          <wp:inline distT="0" distB="0" distL="0" distR="0" wp14:anchorId="0A7178D1" wp14:editId="2BC3ECD4">
            <wp:extent cx="4320000" cy="2814122"/>
            <wp:effectExtent l="0" t="0" r="4445" b="5715"/>
            <wp:docPr id="5" name="Bilde 5" descr="Et bilde som inneholder teks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skjermbilde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520C" w14:textId="27C2D6DB" w:rsidR="00673468" w:rsidRDefault="00673468" w:rsidP="005C08EE"/>
    <w:p w14:paraId="78B967AC" w14:textId="675DA5DF" w:rsidR="007059D6" w:rsidRDefault="007059D6" w:rsidP="005C08EE"/>
    <w:p w14:paraId="0EB15540" w14:textId="262467A4" w:rsidR="007059D6" w:rsidRDefault="007059D6" w:rsidP="005C08EE"/>
    <w:p w14:paraId="6CF9BC94" w14:textId="43C47B04" w:rsidR="00064758" w:rsidRDefault="00064758" w:rsidP="005C08EE"/>
    <w:p w14:paraId="63B02F07" w14:textId="790912EE" w:rsidR="00064758" w:rsidRDefault="00064758" w:rsidP="005C08EE"/>
    <w:p w14:paraId="209F173A" w14:textId="124ADDD2" w:rsidR="007059D6" w:rsidRDefault="007059D6" w:rsidP="005C08EE"/>
    <w:p w14:paraId="3CE06CB5" w14:textId="18D9765B" w:rsidR="007059D6" w:rsidRDefault="007059D6" w:rsidP="00002574">
      <w:pPr>
        <w:pStyle w:val="Grafikkanker"/>
        <w:rPr>
          <w:rFonts w:asciiTheme="majorHAnsi" w:hAnsiTheme="majorHAnsi" w:cstheme="majorHAnsi"/>
          <w:b/>
          <w:bCs/>
          <w:color w:val="143C57" w:themeColor="text1"/>
          <w:sz w:val="34"/>
          <w:szCs w:val="34"/>
        </w:rPr>
      </w:pPr>
    </w:p>
    <w:p w14:paraId="04B9BA53" w14:textId="125C068C" w:rsidR="00144C0B" w:rsidRPr="00835584" w:rsidRDefault="00835584" w:rsidP="00002574">
      <w:pPr>
        <w:rPr>
          <w:rFonts w:asciiTheme="majorHAnsi" w:hAnsiTheme="majorHAnsi" w:cstheme="majorHAnsi"/>
          <w:color w:val="143C57" w:themeColor="text1"/>
          <w:sz w:val="24"/>
        </w:rPr>
      </w:pPr>
      <w:r w:rsidRPr="00835584">
        <w:rPr>
          <w:rFonts w:asciiTheme="majorHAnsi" w:eastAsiaTheme="minorHAnsi" w:hAnsiTheme="majorHAnsi" w:cstheme="majorHAnsi"/>
          <w:b/>
          <w:bCs/>
          <w:color w:val="143C57" w:themeColor="text1"/>
          <w:sz w:val="32"/>
          <w:szCs w:val="32"/>
          <w:lang w:eastAsia="en-US"/>
        </w:rPr>
        <w:t>Individuelt tilrettelagt opplæring for voksne</w:t>
      </w:r>
    </w:p>
    <w:p w14:paraId="5F85BCF4" w14:textId="77777777" w:rsidR="00835584" w:rsidRDefault="00835584" w:rsidP="00002574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</w:p>
    <w:p w14:paraId="327AB152" w14:textId="421F3983" w:rsidR="00002574" w:rsidRDefault="00835584" w:rsidP="00002574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835584">
        <w:rPr>
          <w:rFonts w:asciiTheme="majorHAnsi" w:hAnsiTheme="majorHAnsi" w:cstheme="majorHAnsi"/>
          <w:color w:val="143C57" w:themeColor="text1"/>
          <w:sz w:val="27"/>
          <w:szCs w:val="27"/>
        </w:rPr>
        <w:t>Individuelt tilrettelagt opplæring for voksne</w:t>
      </w:r>
      <w:r w:rsidR="00002574" w:rsidRPr="00673468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er for deg som er over 16 år, og har behov for opplæring innenfor områder </w:t>
      </w:r>
      <w:r w:rsidR="006F04CC">
        <w:rPr>
          <w:rFonts w:asciiTheme="majorHAnsi" w:hAnsiTheme="majorHAnsi" w:cstheme="majorHAnsi"/>
          <w:color w:val="143C57" w:themeColor="text1"/>
          <w:sz w:val="27"/>
          <w:szCs w:val="27"/>
        </w:rPr>
        <w:t>s</w:t>
      </w:r>
      <w:r w:rsidR="00002574" w:rsidRPr="00673468">
        <w:rPr>
          <w:rFonts w:asciiTheme="majorHAnsi" w:hAnsiTheme="majorHAnsi" w:cstheme="majorHAnsi"/>
          <w:color w:val="143C57" w:themeColor="text1"/>
          <w:sz w:val="27"/>
          <w:szCs w:val="27"/>
        </w:rPr>
        <w:t>om:</w:t>
      </w:r>
    </w:p>
    <w:p w14:paraId="27F1616B" w14:textId="77777777" w:rsidR="00002574" w:rsidRPr="00673468" w:rsidRDefault="00002574" w:rsidP="00002574">
      <w:pPr>
        <w:pStyle w:val="Listeavsnitt"/>
        <w:numPr>
          <w:ilvl w:val="0"/>
          <w:numId w:val="20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lese, skrive, regne og digitale ferdigheter</w:t>
      </w:r>
    </w:p>
    <w:p w14:paraId="72331C69" w14:textId="77777777" w:rsidR="00002574" w:rsidRPr="00673468" w:rsidRDefault="00002574" w:rsidP="00002574">
      <w:pPr>
        <w:pStyle w:val="Listeavsnitt"/>
        <w:numPr>
          <w:ilvl w:val="0"/>
          <w:numId w:val="20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kommunikasjonsferdigheter</w:t>
      </w:r>
    </w:p>
    <w:p w14:paraId="2DD5E07B" w14:textId="77777777" w:rsidR="00002574" w:rsidRPr="00673468" w:rsidRDefault="00002574" w:rsidP="00002574">
      <w:pPr>
        <w:pStyle w:val="Listeavsnitt"/>
        <w:numPr>
          <w:ilvl w:val="0"/>
          <w:numId w:val="20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logopedi</w:t>
      </w:r>
    </w:p>
    <w:p w14:paraId="01119DBD" w14:textId="77777777" w:rsidR="00002574" w:rsidRPr="00673468" w:rsidRDefault="00002574" w:rsidP="00002574">
      <w:pPr>
        <w:pStyle w:val="Listeavsnitt"/>
        <w:numPr>
          <w:ilvl w:val="0"/>
          <w:numId w:val="20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 xml:space="preserve">hjelpemidler ved lese- og skrivevansker og/eller </w:t>
      </w:r>
    </w:p>
    <w:p w14:paraId="1BDD00FA" w14:textId="77777777" w:rsidR="00002574" w:rsidRPr="00673468" w:rsidRDefault="00002574" w:rsidP="00002574">
      <w:pPr>
        <w:pStyle w:val="Listeavsnitt"/>
        <w:ind w:left="360"/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vansker knytta til tale, syn eller hørsel</w:t>
      </w:r>
    </w:p>
    <w:p w14:paraId="3C76141E" w14:textId="77777777" w:rsidR="00AA3FF6" w:rsidRDefault="00AA3FF6" w:rsidP="00002574">
      <w:pPr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</w:pPr>
    </w:p>
    <w:p w14:paraId="458CE51C" w14:textId="42651F7F" w:rsidR="00002574" w:rsidRPr="00673468" w:rsidRDefault="00002574" w:rsidP="00002574">
      <w:pPr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Opplæringen er gratis, og skal organiseres ut fra den enkeltes behov med hensyn til innhold, omfang, sted og tid.</w:t>
      </w:r>
    </w:p>
    <w:p w14:paraId="53D12AA8" w14:textId="28EC6E2A" w:rsidR="00673468" w:rsidRDefault="00673468" w:rsidP="00002574">
      <w:pPr>
        <w:rPr>
          <w:rFonts w:asciiTheme="majorHAnsi" w:hAnsiTheme="majorHAnsi" w:cstheme="majorHAnsi"/>
          <w:color w:val="143C57" w:themeColor="text1"/>
          <w:sz w:val="28"/>
          <w:szCs w:val="28"/>
        </w:rPr>
      </w:pPr>
    </w:p>
    <w:p w14:paraId="148715C4" w14:textId="77777777" w:rsidR="00AA3FF6" w:rsidRDefault="00AA3FF6" w:rsidP="00002574">
      <w:pPr>
        <w:rPr>
          <w:rFonts w:asciiTheme="majorHAnsi" w:hAnsiTheme="majorHAnsi" w:cstheme="majorHAnsi"/>
          <w:b/>
          <w:bCs/>
          <w:color w:val="143C57" w:themeColor="text1"/>
          <w:sz w:val="30"/>
          <w:szCs w:val="30"/>
        </w:rPr>
      </w:pPr>
    </w:p>
    <w:p w14:paraId="73B1AE04" w14:textId="18EE9998" w:rsidR="00002574" w:rsidRPr="00673468" w:rsidRDefault="00673468" w:rsidP="00002574">
      <w:pPr>
        <w:rPr>
          <w:rFonts w:asciiTheme="majorHAnsi" w:hAnsiTheme="majorHAnsi" w:cstheme="majorHAnsi"/>
          <w:b/>
          <w:bCs/>
          <w:color w:val="143C57" w:themeColor="text1"/>
          <w:sz w:val="30"/>
          <w:szCs w:val="30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  <w:sz w:val="30"/>
          <w:szCs w:val="30"/>
        </w:rPr>
        <w:t>MÅLET MED OPPLÆRINGEN</w:t>
      </w:r>
    </w:p>
    <w:p w14:paraId="026DD774" w14:textId="77777777" w:rsidR="00002574" w:rsidRPr="00673468" w:rsidRDefault="00002574" w:rsidP="00002574">
      <w:pPr>
        <w:pStyle w:val="Listeavsnitt"/>
        <w:numPr>
          <w:ilvl w:val="0"/>
          <w:numId w:val="21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ny kunnskap og nye ferdigheter</w:t>
      </w:r>
    </w:p>
    <w:p w14:paraId="4AEF2454" w14:textId="77777777" w:rsidR="00002574" w:rsidRPr="00673468" w:rsidRDefault="00002574" w:rsidP="00002574">
      <w:pPr>
        <w:pStyle w:val="Listeavsnitt"/>
        <w:numPr>
          <w:ilvl w:val="0"/>
          <w:numId w:val="21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vedlikeholde grunnleggende ferdigheter</w:t>
      </w:r>
    </w:p>
    <w:p w14:paraId="53518448" w14:textId="77777777" w:rsidR="00002574" w:rsidRPr="00673468" w:rsidRDefault="00002574" w:rsidP="00002574">
      <w:pPr>
        <w:pStyle w:val="Listeavsnitt"/>
        <w:numPr>
          <w:ilvl w:val="0"/>
          <w:numId w:val="21"/>
        </w:numPr>
        <w:rPr>
          <w:rFonts w:asciiTheme="majorHAnsi" w:hAnsiTheme="majorHAnsi" w:cstheme="majorHAnsi"/>
          <w:b/>
          <w:bCs/>
          <w:color w:val="143C57" w:themeColor="text1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</w:rPr>
        <w:t>gjenvinne ferdigheter etter sykdom eller skade</w:t>
      </w:r>
    </w:p>
    <w:p w14:paraId="794C9FDC" w14:textId="1D5AC6DD" w:rsidR="00002574" w:rsidRPr="003150A5" w:rsidRDefault="00002574" w:rsidP="00002574">
      <w:pPr>
        <w:rPr>
          <w:rFonts w:asciiTheme="majorHAnsi" w:hAnsiTheme="majorHAnsi" w:cstheme="majorHAnsi"/>
          <w:b/>
          <w:bCs/>
          <w:color w:val="143C57" w:themeColor="text1"/>
          <w:sz w:val="24"/>
        </w:rPr>
      </w:pPr>
    </w:p>
    <w:p w14:paraId="2FB0D294" w14:textId="48BC65B8" w:rsidR="00673468" w:rsidRPr="00673468" w:rsidRDefault="00187011" w:rsidP="006F04CC">
      <w:pPr>
        <w:jc w:val="center"/>
        <w:rPr>
          <w:rFonts w:asciiTheme="majorHAnsi" w:hAnsiTheme="majorHAnsi" w:cstheme="majorHAnsi"/>
          <w:b/>
          <w:bCs/>
          <w:color w:val="143C57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color w:val="143C57" w:themeColor="text1"/>
          <w:sz w:val="28"/>
          <w:szCs w:val="28"/>
        </w:rPr>
        <w:drawing>
          <wp:inline distT="0" distB="0" distL="0" distR="0" wp14:anchorId="57A52F00" wp14:editId="7DDAE2A4">
            <wp:extent cx="1800000" cy="1800000"/>
            <wp:effectExtent l="0" t="0" r="0" b="0"/>
            <wp:docPr id="3" name="Bilde 3" descr="Et bilde som inneholder le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leke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6932" w14:textId="77777777" w:rsidR="0095202E" w:rsidRDefault="0095202E" w:rsidP="00A95701">
      <w:pP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</w:pPr>
    </w:p>
    <w:p w14:paraId="0A46ED8E" w14:textId="710FEF33" w:rsidR="00A95701" w:rsidRPr="00A95701" w:rsidRDefault="00A95701" w:rsidP="00A95701">
      <w:pP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</w:pPr>
      <w:r w:rsidRPr="00A95701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 xml:space="preserve">Slik søker du </w:t>
      </w:r>
      <w:r w:rsidR="00EB7712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opplæring</w:t>
      </w:r>
    </w:p>
    <w:p w14:paraId="5E140453" w14:textId="52549A94" w:rsidR="00A95701" w:rsidRPr="00A95701" w:rsidRDefault="00A95701" w:rsidP="00A95701">
      <w:pP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</w:pPr>
    </w:p>
    <w:p w14:paraId="721EB479" w14:textId="77777777" w:rsidR="009768A7" w:rsidRDefault="000C5228" w:rsidP="0070678E">
      <w:pPr>
        <w:spacing w:line="276" w:lineRule="auto"/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2E4547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Fyll ut </w:t>
      </w:r>
      <w:r w:rsidRPr="002E4547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digitalt søknadsskjema</w:t>
      </w:r>
      <w:r w:rsidR="00244DDD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,</w:t>
      </w:r>
      <w:r w:rsidRPr="002E4547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</w:t>
      </w:r>
    </w:p>
    <w:p w14:paraId="19152A9A" w14:textId="77777777" w:rsidR="0070678E" w:rsidRDefault="00C70FBF" w:rsidP="0070678E">
      <w:pPr>
        <w:spacing w:line="276" w:lineRule="auto"/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244DDD">
        <w:rPr>
          <w:rFonts w:asciiTheme="majorHAnsi" w:hAnsiTheme="majorHAnsi" w:cstheme="majorHAnsi"/>
          <w:color w:val="143C57" w:themeColor="text1"/>
          <w:sz w:val="27"/>
          <w:szCs w:val="27"/>
          <w:u w:val="single"/>
        </w:rPr>
        <w:t>eller</w:t>
      </w:r>
      <w:r w:rsidRPr="002E4547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last ned </w:t>
      </w:r>
      <w:r w:rsidRPr="002E4547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papirversjo</w:t>
      </w:r>
      <w:r w:rsidRPr="00244DDD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 xml:space="preserve">n </w:t>
      </w:r>
      <w:r w:rsidR="0099254B" w:rsidRPr="00244DDD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av søknadsskjemaet</w:t>
      </w:r>
      <w:r w:rsidR="0099254B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</w:t>
      </w:r>
    </w:p>
    <w:p w14:paraId="32F87F87" w14:textId="57115517" w:rsidR="00BC5D94" w:rsidRPr="002E4547" w:rsidRDefault="002E4547" w:rsidP="0070678E">
      <w:pPr>
        <w:spacing w:line="276" w:lineRule="auto"/>
        <w:rPr>
          <w:rFonts w:asciiTheme="majorHAnsi" w:hAnsiTheme="majorHAnsi" w:cstheme="majorHAnsi"/>
          <w:color w:val="00A2D9" w:themeColor="hyperlink"/>
          <w:sz w:val="27"/>
          <w:szCs w:val="27"/>
          <w:u w:val="single"/>
        </w:rPr>
      </w:pPr>
      <w:r w:rsidRPr="002E4547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på </w:t>
      </w:r>
      <w:r w:rsidR="000C5228" w:rsidRPr="002E4547">
        <w:rPr>
          <w:rFonts w:asciiTheme="majorHAnsi" w:hAnsiTheme="majorHAnsi" w:cstheme="majorHAnsi"/>
          <w:color w:val="143C57" w:themeColor="text1"/>
          <w:sz w:val="27"/>
          <w:szCs w:val="27"/>
        </w:rPr>
        <w:t>hjemmesiden vår:</w:t>
      </w:r>
      <w:r w:rsidR="0099254B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</w:t>
      </w:r>
      <w:hyperlink r:id="rId13" w:history="1">
        <w:r w:rsidR="008E50CB" w:rsidRPr="005E1046">
          <w:rPr>
            <w:rStyle w:val="Hyperkobling"/>
            <w:rFonts w:asciiTheme="majorHAnsi" w:hAnsiTheme="majorHAnsi" w:cstheme="majorHAnsi"/>
            <w:sz w:val="24"/>
          </w:rPr>
          <w:t>https://moldevo.no/ito</w:t>
        </w:r>
      </w:hyperlink>
      <w:r w:rsidR="008E50CB">
        <w:rPr>
          <w:rFonts w:asciiTheme="majorHAnsi" w:hAnsiTheme="majorHAnsi" w:cstheme="majorHAnsi"/>
          <w:sz w:val="24"/>
        </w:rPr>
        <w:t xml:space="preserve"> </w:t>
      </w:r>
    </w:p>
    <w:p w14:paraId="2F8988F9" w14:textId="77777777" w:rsidR="000C5228" w:rsidRDefault="000C5228" w:rsidP="000C5228">
      <w:pPr>
        <w:rPr>
          <w:rFonts w:asciiTheme="majorHAnsi" w:hAnsiTheme="majorHAnsi" w:cstheme="majorHAnsi"/>
          <w:color w:val="00A2D9" w:themeColor="hyperlink"/>
          <w:sz w:val="27"/>
          <w:szCs w:val="27"/>
          <w:u w:val="single"/>
        </w:rPr>
      </w:pPr>
    </w:p>
    <w:p w14:paraId="58954065" w14:textId="7D78C504" w:rsidR="00A95701" w:rsidRPr="00B9279D" w:rsidRDefault="002B200E" w:rsidP="0099254B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>
        <w:rPr>
          <w:rFonts w:asciiTheme="majorHAnsi" w:hAnsiTheme="majorHAnsi" w:cstheme="majorHAnsi"/>
          <w:color w:val="143C57" w:themeColor="text1"/>
          <w:sz w:val="27"/>
          <w:szCs w:val="27"/>
        </w:rPr>
        <w:t>S</w:t>
      </w:r>
      <w:r w:rsidR="00A95701" w:rsidRPr="00B9279D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end </w:t>
      </w:r>
      <w:r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utfylt søknadsskjema </w:t>
      </w:r>
      <w:r w:rsidR="00A95701" w:rsidRPr="00B9279D">
        <w:rPr>
          <w:rFonts w:asciiTheme="majorHAnsi" w:hAnsiTheme="majorHAnsi" w:cstheme="majorHAnsi"/>
          <w:color w:val="143C57" w:themeColor="text1"/>
          <w:sz w:val="27"/>
          <w:szCs w:val="27"/>
        </w:rPr>
        <w:t>til:</w:t>
      </w:r>
    </w:p>
    <w:p w14:paraId="70D45554" w14:textId="77777777" w:rsidR="00A95701" w:rsidRPr="00B9279D" w:rsidRDefault="00A95701" w:rsidP="0099254B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B9279D">
        <w:rPr>
          <w:rFonts w:asciiTheme="majorHAnsi" w:hAnsiTheme="majorHAnsi" w:cstheme="majorHAnsi"/>
          <w:color w:val="143C57" w:themeColor="text1"/>
          <w:sz w:val="27"/>
          <w:szCs w:val="27"/>
        </w:rPr>
        <w:t>Molde voksenopplæring</w:t>
      </w:r>
    </w:p>
    <w:p w14:paraId="1CDA7446" w14:textId="77777777" w:rsidR="00A95701" w:rsidRPr="00B9279D" w:rsidRDefault="00A95701" w:rsidP="0099254B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B9279D">
        <w:rPr>
          <w:rFonts w:asciiTheme="majorHAnsi" w:hAnsiTheme="majorHAnsi" w:cstheme="majorHAnsi"/>
          <w:color w:val="143C57" w:themeColor="text1"/>
          <w:sz w:val="27"/>
          <w:szCs w:val="27"/>
        </w:rPr>
        <w:t>Romsdalsgata 15</w:t>
      </w:r>
    </w:p>
    <w:p w14:paraId="03AB658B" w14:textId="77777777" w:rsidR="00A95701" w:rsidRPr="00B9279D" w:rsidRDefault="00A95701" w:rsidP="0099254B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B9279D">
        <w:rPr>
          <w:rFonts w:asciiTheme="majorHAnsi" w:hAnsiTheme="majorHAnsi" w:cstheme="majorHAnsi"/>
          <w:color w:val="143C57" w:themeColor="text1"/>
          <w:sz w:val="27"/>
          <w:szCs w:val="27"/>
        </w:rPr>
        <w:t>6415 Molde</w:t>
      </w:r>
    </w:p>
    <w:p w14:paraId="488BBDE6" w14:textId="77777777" w:rsidR="00DF7378" w:rsidRDefault="00DF7378" w:rsidP="00A95701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</w:p>
    <w:p w14:paraId="1CB256D4" w14:textId="77777777" w:rsidR="009768A7" w:rsidRDefault="00DF7378" w:rsidP="00A95701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>
        <w:rPr>
          <w:rFonts w:asciiTheme="majorHAnsi" w:hAnsiTheme="majorHAnsi" w:cstheme="majorHAnsi"/>
          <w:color w:val="143C57" w:themeColor="text1"/>
          <w:sz w:val="27"/>
          <w:szCs w:val="27"/>
        </w:rPr>
        <w:t>e</w:t>
      </w:r>
      <w:r w:rsidR="00EE14C3">
        <w:rPr>
          <w:rFonts w:asciiTheme="majorHAnsi" w:hAnsiTheme="majorHAnsi" w:cstheme="majorHAnsi"/>
          <w:color w:val="143C57" w:themeColor="text1"/>
          <w:sz w:val="27"/>
          <w:szCs w:val="27"/>
        </w:rPr>
        <w:t>ller kom innom oss</w:t>
      </w:r>
      <w:r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i Romsdalsgata 15, </w:t>
      </w:r>
    </w:p>
    <w:p w14:paraId="61F2B1BE" w14:textId="74FCAE29" w:rsidR="00784483" w:rsidRDefault="00DF7378" w:rsidP="00A95701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>
        <w:rPr>
          <w:rFonts w:asciiTheme="majorHAnsi" w:hAnsiTheme="majorHAnsi" w:cstheme="majorHAnsi"/>
          <w:color w:val="143C57" w:themeColor="text1"/>
          <w:sz w:val="27"/>
          <w:szCs w:val="27"/>
        </w:rPr>
        <w:t>og lever</w:t>
      </w:r>
      <w:r w:rsidR="00D47FBD"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det</w:t>
      </w:r>
      <w:r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 i resepsjonen. </w:t>
      </w:r>
    </w:p>
    <w:p w14:paraId="3ED3103E" w14:textId="77777777" w:rsidR="00784483" w:rsidRPr="00B9279D" w:rsidRDefault="00784483" w:rsidP="00A95701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</w:p>
    <w:p w14:paraId="454384CA" w14:textId="77777777" w:rsidR="00447BBF" w:rsidRDefault="0003423F" w:rsidP="00002574">
      <w:pP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</w:pPr>
      <w: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Har du spørsmål, eller t</w:t>
      </w:r>
      <w:r w:rsidR="00002574" w:rsidRPr="00673468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 xml:space="preserve">renger du hjelp </w:t>
      </w:r>
    </w:p>
    <w:p w14:paraId="0B6ED95A" w14:textId="0728DA18" w:rsidR="00552D6D" w:rsidRDefault="00002574" w:rsidP="00002574">
      <w:pP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</w:pPr>
      <w:r w:rsidRPr="00673468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til å fylle ut</w:t>
      </w:r>
      <w:r w:rsidR="00B0241B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 xml:space="preserve"> </w:t>
      </w:r>
      <w:r w:rsidR="008077B4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s</w:t>
      </w:r>
      <w:r w:rsidRPr="00673468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øknad</w:t>
      </w:r>
      <w:r w:rsidR="00B0241B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s</w:t>
      </w:r>
      <w:r w:rsidRPr="00673468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skjemaet</w:t>
      </w:r>
      <w:r w:rsidR="00552D6D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>?</w:t>
      </w:r>
      <w:r w:rsidR="00067364"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  <w:t xml:space="preserve"> </w:t>
      </w:r>
    </w:p>
    <w:p w14:paraId="107DDD6F" w14:textId="77777777" w:rsidR="00552D6D" w:rsidRDefault="00552D6D" w:rsidP="00002574">
      <w:pPr>
        <w:rPr>
          <w:rFonts w:asciiTheme="majorHAnsi" w:hAnsiTheme="majorHAnsi" w:cstheme="majorHAnsi"/>
          <w:b/>
          <w:bCs/>
          <w:color w:val="143C57" w:themeColor="text1"/>
          <w:sz w:val="29"/>
          <w:szCs w:val="29"/>
        </w:rPr>
      </w:pPr>
    </w:p>
    <w:p w14:paraId="62B5EAA6" w14:textId="0FC3834A" w:rsidR="00002574" w:rsidRPr="00784483" w:rsidRDefault="00552D6D" w:rsidP="00002574">
      <w:pPr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</w:pPr>
      <w:r w:rsidRPr="00784483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T</w:t>
      </w:r>
      <w:r w:rsidR="005C6F47" w:rsidRPr="00784483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>a kontakt med:</w:t>
      </w:r>
      <w:r w:rsidR="00002574" w:rsidRPr="00784483">
        <w:rPr>
          <w:rFonts w:asciiTheme="majorHAnsi" w:hAnsiTheme="majorHAnsi" w:cstheme="majorHAnsi"/>
          <w:b/>
          <w:bCs/>
          <w:color w:val="143C57" w:themeColor="text1"/>
          <w:sz w:val="27"/>
          <w:szCs w:val="27"/>
        </w:rPr>
        <w:t xml:space="preserve"> </w:t>
      </w:r>
    </w:p>
    <w:p w14:paraId="77F7CF66" w14:textId="01B413DE" w:rsidR="00002574" w:rsidRPr="00780AA7" w:rsidRDefault="00002574" w:rsidP="00002574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 w:rsidRPr="00780AA7">
        <w:rPr>
          <w:rFonts w:asciiTheme="majorHAnsi" w:hAnsiTheme="majorHAnsi" w:cstheme="majorHAnsi"/>
          <w:color w:val="143C57" w:themeColor="text1"/>
          <w:sz w:val="27"/>
          <w:szCs w:val="27"/>
        </w:rPr>
        <w:t>Steinar Brun Mjelve, avdelingsleder</w:t>
      </w:r>
    </w:p>
    <w:p w14:paraId="459C0E46" w14:textId="4DC77BDF" w:rsidR="00B0241B" w:rsidRDefault="00B0241B" w:rsidP="00B0241B">
      <w:pPr>
        <w:rPr>
          <w:rFonts w:asciiTheme="majorHAnsi" w:hAnsiTheme="majorHAnsi" w:cstheme="majorHAnsi"/>
          <w:color w:val="143C57" w:themeColor="text1"/>
          <w:sz w:val="27"/>
          <w:szCs w:val="27"/>
        </w:rPr>
      </w:pPr>
      <w:r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Telefon: </w:t>
      </w:r>
      <w:r>
        <w:rPr>
          <w:rFonts w:asciiTheme="majorHAnsi" w:hAnsiTheme="majorHAnsi" w:cstheme="majorHAnsi"/>
          <w:color w:val="143C57" w:themeColor="text1"/>
          <w:sz w:val="27"/>
          <w:szCs w:val="27"/>
        </w:rPr>
        <w:tab/>
      </w:r>
      <w:r w:rsidR="00002574" w:rsidRPr="00780AA7">
        <w:rPr>
          <w:rFonts w:asciiTheme="majorHAnsi" w:hAnsiTheme="majorHAnsi" w:cstheme="majorHAnsi"/>
          <w:color w:val="143C57" w:themeColor="text1"/>
          <w:sz w:val="27"/>
          <w:szCs w:val="27"/>
        </w:rPr>
        <w:t>957 35</w:t>
      </w:r>
      <w:r>
        <w:rPr>
          <w:rFonts w:asciiTheme="majorHAnsi" w:hAnsiTheme="majorHAnsi" w:cstheme="majorHAnsi"/>
          <w:color w:val="143C57" w:themeColor="text1"/>
          <w:sz w:val="27"/>
          <w:szCs w:val="27"/>
        </w:rPr>
        <w:t> </w:t>
      </w:r>
      <w:r w:rsidR="00002574" w:rsidRPr="00780AA7">
        <w:rPr>
          <w:rFonts w:asciiTheme="majorHAnsi" w:hAnsiTheme="majorHAnsi" w:cstheme="majorHAnsi"/>
          <w:color w:val="143C57" w:themeColor="text1"/>
          <w:sz w:val="27"/>
          <w:szCs w:val="27"/>
        </w:rPr>
        <w:t>368</w:t>
      </w:r>
    </w:p>
    <w:p w14:paraId="0A1A089A" w14:textId="35490812" w:rsidR="00002574" w:rsidRDefault="00B0241B" w:rsidP="00B0241B">
      <w:pPr>
        <w:rPr>
          <w:rStyle w:val="Hyperkobling"/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color w:val="143C57" w:themeColor="text1"/>
          <w:sz w:val="27"/>
          <w:szCs w:val="27"/>
        </w:rPr>
        <w:t xml:space="preserve">E-post: </w:t>
      </w:r>
      <w:r>
        <w:rPr>
          <w:rFonts w:asciiTheme="majorHAnsi" w:hAnsiTheme="majorHAnsi" w:cstheme="majorHAnsi"/>
          <w:color w:val="143C57" w:themeColor="text1"/>
          <w:sz w:val="27"/>
          <w:szCs w:val="27"/>
        </w:rPr>
        <w:tab/>
      </w:r>
      <w:hyperlink r:id="rId14" w:history="1">
        <w:r w:rsidRPr="00B2135E">
          <w:rPr>
            <w:rStyle w:val="Hyperkobling"/>
            <w:rFonts w:asciiTheme="majorHAnsi" w:hAnsiTheme="majorHAnsi" w:cstheme="majorHAnsi"/>
            <w:sz w:val="27"/>
            <w:szCs w:val="27"/>
          </w:rPr>
          <w:t>steinarbm@molde.kommune.no</w:t>
        </w:r>
      </w:hyperlink>
    </w:p>
    <w:p w14:paraId="205EBC2C" w14:textId="2089281B" w:rsidR="00780AA7" w:rsidRDefault="00780AA7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6041A3B8" w14:textId="2392DF30" w:rsidR="0062425A" w:rsidRDefault="0062425A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548901D6" w14:textId="271860EF" w:rsidR="006F04CC" w:rsidRDefault="006F04CC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6D4B83C4" w14:textId="050AF955" w:rsidR="006F04CC" w:rsidRDefault="006F04CC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110BE090" w14:textId="0FB2AE03" w:rsidR="006F04CC" w:rsidRDefault="006F04CC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54CA5752" w14:textId="7184C166" w:rsidR="006F04CC" w:rsidRDefault="006F04CC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0CFC5361" w14:textId="47176450" w:rsidR="006F04CC" w:rsidRDefault="006F04CC" w:rsidP="00780AA7">
      <w:pPr>
        <w:jc w:val="center"/>
        <w:rPr>
          <w:rFonts w:asciiTheme="majorHAnsi" w:hAnsiTheme="majorHAnsi" w:cstheme="majorHAnsi"/>
          <w:sz w:val="27"/>
          <w:szCs w:val="27"/>
        </w:rPr>
      </w:pPr>
    </w:p>
    <w:p w14:paraId="4FEE1B9E" w14:textId="25FFC793" w:rsidR="00E4239E" w:rsidRDefault="00064758" w:rsidP="00064758">
      <w:pPr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noProof/>
          <w:sz w:val="27"/>
          <w:szCs w:val="27"/>
        </w:rPr>
        <w:lastRenderedPageBreak/>
        <w:drawing>
          <wp:inline distT="0" distB="0" distL="0" distR="0" wp14:anchorId="343F54AF" wp14:editId="356E82D1">
            <wp:extent cx="3509645" cy="4182533"/>
            <wp:effectExtent l="0" t="0" r="0" b="8890"/>
            <wp:docPr id="1" name="Bilde 1" descr="Et bilde som inneholder utendørs, himmel, stei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himmel, stein&#10;&#10;Automatisk generert beskrivels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3"/>
                    <a:stretch/>
                  </pic:blipFill>
                  <pic:spPr bwMode="auto">
                    <a:xfrm>
                      <a:off x="0" y="0"/>
                      <a:ext cx="3509890" cy="418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D5D39" w14:textId="77777777" w:rsidR="00501E0F" w:rsidRDefault="00501E0F" w:rsidP="00501E0F">
      <w:pPr>
        <w:jc w:val="center"/>
        <w:rPr>
          <w:rFonts w:asciiTheme="majorHAnsi" w:hAnsiTheme="majorHAnsi" w:cstheme="majorHAnsi"/>
          <w:color w:val="143C57" w:themeColor="text1"/>
          <w:sz w:val="28"/>
          <w:szCs w:val="28"/>
        </w:rPr>
      </w:pPr>
    </w:p>
    <w:p w14:paraId="6F0E5F77" w14:textId="77777777" w:rsidR="00501E0F" w:rsidRDefault="00064758" w:rsidP="00501E0F">
      <w:pPr>
        <w:jc w:val="center"/>
        <w:rPr>
          <w:rFonts w:asciiTheme="majorHAnsi" w:hAnsiTheme="majorHAnsi" w:cstheme="majorHAnsi"/>
          <w:color w:val="143C57" w:themeColor="text1"/>
          <w:sz w:val="28"/>
          <w:szCs w:val="28"/>
        </w:rPr>
      </w:pPr>
      <w:r>
        <w:rPr>
          <w:rFonts w:asciiTheme="majorHAnsi" w:hAnsiTheme="majorHAnsi" w:cstheme="majorHAnsi"/>
          <w:noProof/>
          <w:sz w:val="27"/>
          <w:szCs w:val="27"/>
        </w:rPr>
        <w:drawing>
          <wp:inline distT="0" distB="0" distL="0" distR="0" wp14:anchorId="66948AE1" wp14:editId="0DEFDA78">
            <wp:extent cx="2426966" cy="720000"/>
            <wp:effectExtent l="0" t="0" r="0" b="4445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E0F">
        <w:rPr>
          <w:rFonts w:asciiTheme="majorHAnsi" w:hAnsiTheme="majorHAnsi" w:cstheme="majorHAnsi"/>
          <w:sz w:val="27"/>
          <w:szCs w:val="27"/>
        </w:rPr>
        <w:br w:type="textWrapping" w:clear="all"/>
      </w:r>
    </w:p>
    <w:p w14:paraId="67AB4CC3" w14:textId="4BAE0BFA" w:rsidR="00064758" w:rsidRPr="00501E0F" w:rsidRDefault="00064758" w:rsidP="00501E0F">
      <w:pPr>
        <w:jc w:val="center"/>
        <w:rPr>
          <w:rFonts w:asciiTheme="majorHAnsi" w:hAnsiTheme="majorHAnsi" w:cstheme="majorHAnsi"/>
          <w:color w:val="143C57" w:themeColor="text1"/>
          <w:sz w:val="28"/>
          <w:szCs w:val="28"/>
        </w:rPr>
      </w:pPr>
      <w:r w:rsidRPr="00501E0F">
        <w:rPr>
          <w:rFonts w:asciiTheme="majorHAnsi" w:hAnsiTheme="majorHAnsi" w:cstheme="majorHAnsi"/>
          <w:color w:val="143C57" w:themeColor="text1"/>
          <w:sz w:val="28"/>
          <w:szCs w:val="28"/>
        </w:rPr>
        <w:t>Romsdalsgata 15</w:t>
      </w:r>
    </w:p>
    <w:p w14:paraId="31ACBC51" w14:textId="4AC14358" w:rsidR="00064758" w:rsidRPr="00501E0F" w:rsidRDefault="00064758" w:rsidP="00064758">
      <w:pPr>
        <w:jc w:val="center"/>
        <w:rPr>
          <w:rFonts w:asciiTheme="majorHAnsi" w:hAnsiTheme="majorHAnsi" w:cstheme="majorHAnsi"/>
          <w:color w:val="143C57" w:themeColor="text1"/>
          <w:sz w:val="28"/>
          <w:szCs w:val="28"/>
        </w:rPr>
      </w:pPr>
      <w:r w:rsidRPr="00501E0F">
        <w:rPr>
          <w:rFonts w:asciiTheme="majorHAnsi" w:hAnsiTheme="majorHAnsi" w:cstheme="majorHAnsi"/>
          <w:color w:val="143C57" w:themeColor="text1"/>
          <w:sz w:val="28"/>
          <w:szCs w:val="28"/>
        </w:rPr>
        <w:t>6415 Molde</w:t>
      </w:r>
    </w:p>
    <w:p w14:paraId="73417197" w14:textId="51EC282F" w:rsidR="00064758" w:rsidRPr="00501E0F" w:rsidRDefault="00064758" w:rsidP="00064758">
      <w:pPr>
        <w:jc w:val="center"/>
        <w:rPr>
          <w:rFonts w:asciiTheme="majorHAnsi" w:hAnsiTheme="majorHAnsi" w:cstheme="majorHAnsi"/>
          <w:color w:val="143C57" w:themeColor="text1"/>
          <w:sz w:val="28"/>
          <w:szCs w:val="28"/>
        </w:rPr>
      </w:pPr>
      <w:r w:rsidRPr="00501E0F">
        <w:rPr>
          <w:rFonts w:asciiTheme="majorHAnsi" w:hAnsiTheme="majorHAnsi" w:cstheme="majorHAnsi"/>
          <w:color w:val="143C57" w:themeColor="text1"/>
          <w:sz w:val="28"/>
          <w:szCs w:val="28"/>
        </w:rPr>
        <w:t>71 11 27 50</w:t>
      </w:r>
    </w:p>
    <w:p w14:paraId="39565BEA" w14:textId="4B1FE924" w:rsidR="00501E0F" w:rsidRPr="00501E0F" w:rsidRDefault="008E50CB" w:rsidP="00501E0F">
      <w:pPr>
        <w:jc w:val="center"/>
        <w:rPr>
          <w:rFonts w:asciiTheme="majorHAnsi" w:hAnsiTheme="majorHAnsi" w:cstheme="majorHAnsi"/>
          <w:sz w:val="28"/>
          <w:szCs w:val="28"/>
        </w:rPr>
      </w:pPr>
      <w:hyperlink r:id="rId17" w:history="1">
        <w:r w:rsidR="00064758" w:rsidRPr="00501E0F">
          <w:rPr>
            <w:rStyle w:val="Hyperkobling"/>
            <w:rFonts w:asciiTheme="majorHAnsi" w:hAnsiTheme="majorHAnsi" w:cstheme="majorHAnsi"/>
            <w:sz w:val="28"/>
            <w:szCs w:val="28"/>
          </w:rPr>
          <w:t>www.moldevo.no</w:t>
        </w:r>
      </w:hyperlink>
    </w:p>
    <w:sectPr w:rsidR="00501E0F" w:rsidRPr="00501E0F" w:rsidSect="00EB7712">
      <w:footerReference w:type="even" r:id="rId18"/>
      <w:footerReference w:type="default" r:id="rId19"/>
      <w:headerReference w:type="first" r:id="rId20"/>
      <w:footerReference w:type="first" r:id="rId21"/>
      <w:pgSz w:w="8391" w:h="11906" w:code="1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39124" w14:textId="77777777" w:rsidR="00950449" w:rsidRDefault="00950449" w:rsidP="00A3397A">
      <w:r>
        <w:separator/>
      </w:r>
    </w:p>
  </w:endnote>
  <w:endnote w:type="continuationSeparator" w:id="0">
    <w:p w14:paraId="1ADA5981" w14:textId="77777777" w:rsidR="00950449" w:rsidRDefault="00950449" w:rsidP="00A3397A">
      <w:r>
        <w:continuationSeparator/>
      </w:r>
    </w:p>
  </w:endnote>
  <w:endnote w:type="continuationNotice" w:id="1">
    <w:p w14:paraId="69E323D0" w14:textId="77777777" w:rsidR="005A6F7B" w:rsidRDefault="005A6F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Palatino-Roman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E7C74" w14:textId="77777777" w:rsidR="00147AF7" w:rsidRDefault="00147AF7" w:rsidP="00147AF7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1CC5" w14:textId="5014E671" w:rsidR="00147AF7" w:rsidRPr="00472C66" w:rsidRDefault="00501E0F" w:rsidP="00147AF7">
    <w:pPr>
      <w:ind w:right="360" w:firstLine="360"/>
      <w:rPr>
        <w:color w:val="B54A3C"/>
      </w:rPr>
    </w:pPr>
    <w:r>
      <w:rPr>
        <w:noProof/>
      </w:rPr>
      <w:drawing>
        <wp:inline distT="0" distB="0" distL="0" distR="0" wp14:anchorId="4CD96A39" wp14:editId="4BCCD922">
          <wp:extent cx="4320000" cy="491605"/>
          <wp:effectExtent l="0" t="0" r="4445" b="3810"/>
          <wp:docPr id="7" name="Bild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49160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C587" w14:textId="63BD8FDE" w:rsidR="00232244" w:rsidRPr="002D00EF" w:rsidRDefault="006F04CC" w:rsidP="00834654">
    <w:pPr>
      <w:pStyle w:val="Bunntekst"/>
      <w:jc w:val="center"/>
      <w:rPr>
        <w:sz w:val="20"/>
        <w:szCs w:val="28"/>
      </w:rPr>
    </w:pPr>
    <w:r>
      <w:rPr>
        <w:noProof/>
      </w:rPr>
      <w:drawing>
        <wp:inline distT="0" distB="0" distL="0" distR="0" wp14:anchorId="2AF5C5C5" wp14:editId="63128013">
          <wp:extent cx="4322445" cy="494030"/>
          <wp:effectExtent l="0" t="0" r="1905" b="127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244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11234">
      <w:rPr>
        <w:b/>
        <w:bCs/>
        <w:sz w:val="16"/>
        <w:szCs w:val="22"/>
      </w:rPr>
      <w:t>Revidert</w:t>
    </w:r>
    <w:r w:rsidR="002D00EF" w:rsidRPr="00834654">
      <w:rPr>
        <w:b/>
        <w:bCs/>
        <w:sz w:val="16"/>
        <w:szCs w:val="22"/>
      </w:rPr>
      <w:t>: 31.07.2024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A9728" w14:textId="77777777" w:rsidR="00950449" w:rsidRDefault="00950449" w:rsidP="00A3397A">
      <w:r>
        <w:separator/>
      </w:r>
    </w:p>
  </w:footnote>
  <w:footnote w:type="continuationSeparator" w:id="0">
    <w:p w14:paraId="347DCB8F" w14:textId="77777777" w:rsidR="00950449" w:rsidRDefault="00950449" w:rsidP="00A3397A">
      <w:r>
        <w:continuationSeparator/>
      </w:r>
    </w:p>
  </w:footnote>
  <w:footnote w:type="continuationNotice" w:id="1">
    <w:p w14:paraId="1556C161" w14:textId="77777777" w:rsidR="005A6F7B" w:rsidRDefault="005A6F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24D5" w14:textId="2EF8D952" w:rsidR="00CA685A" w:rsidRDefault="00CA685A" w:rsidP="007059D6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3BB6C7" wp14:editId="1BB5E1B4">
          <wp:simplePos x="0" y="0"/>
          <wp:positionH relativeFrom="column">
            <wp:posOffset>5811299</wp:posOffset>
          </wp:positionH>
          <wp:positionV relativeFrom="paragraph">
            <wp:posOffset>-90805</wp:posOffset>
          </wp:positionV>
          <wp:extent cx="1303200" cy="712800"/>
          <wp:effectExtent l="0" t="0" r="5080" b="0"/>
          <wp:wrapThrough wrapText="bothSides">
            <wp:wrapPolygon edited="0">
              <wp:start x="0" y="0"/>
              <wp:lineTo x="0" y="21176"/>
              <wp:lineTo x="21474" y="21176"/>
              <wp:lineTo x="21474" y="0"/>
              <wp:lineTo x="0" y="0"/>
            </wp:wrapPolygon>
          </wp:wrapThrough>
          <wp:docPr id="4" name="Bilde 4" descr="Molde kommune sin logo. Illustrasj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 descr="Molde kommune sin logo. Illustrasjo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BB677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8436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2D270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C86D4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09428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BE4E9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33046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9AA1F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1ED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802F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CFE3B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C22F67"/>
    <w:multiLevelType w:val="hybridMultilevel"/>
    <w:tmpl w:val="83468AF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2E0AF6"/>
    <w:multiLevelType w:val="hybridMultilevel"/>
    <w:tmpl w:val="43683D10"/>
    <w:lvl w:ilvl="0" w:tplc="0414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3" w15:restartNumberingAfterBreak="0">
    <w:nsid w:val="3CC521D6"/>
    <w:multiLevelType w:val="hybridMultilevel"/>
    <w:tmpl w:val="0BF4051E"/>
    <w:lvl w:ilvl="0" w:tplc="D46E0E82">
      <w:start w:val="1"/>
      <w:numFmt w:val="decimal"/>
      <w:lvlText w:val="%1)"/>
      <w:lvlJc w:val="left"/>
      <w:pPr>
        <w:ind w:left="360" w:hanging="360"/>
      </w:pPr>
      <w:rPr>
        <w:rFonts w:hint="default"/>
        <w:color w:val="143C57" w:themeColor="text1"/>
        <w:u w:val="none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2A1EDF"/>
    <w:multiLevelType w:val="hybridMultilevel"/>
    <w:tmpl w:val="1FD0C52A"/>
    <w:lvl w:ilvl="0" w:tplc="5526E35C">
      <w:start w:val="1"/>
      <w:numFmt w:val="bullet"/>
      <w:pStyle w:val="Punktliste1"/>
      <w:lvlText w:val=""/>
      <w:lvlJc w:val="left"/>
      <w:pPr>
        <w:ind w:left="510" w:hanging="226"/>
      </w:pPr>
      <w:rPr>
        <w:rFonts w:ascii="Wingdings" w:hAnsi="Wingdings" w:hint="default"/>
        <w:color w:val="B54A3C"/>
      </w:rPr>
    </w:lvl>
    <w:lvl w:ilvl="1" w:tplc="0414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5" w15:restartNumberingAfterBreak="0">
    <w:nsid w:val="5142111F"/>
    <w:multiLevelType w:val="hybridMultilevel"/>
    <w:tmpl w:val="1C08CBD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6C7BDD"/>
    <w:multiLevelType w:val="multilevel"/>
    <w:tmpl w:val="ED28AB58"/>
    <w:lvl w:ilvl="0">
      <w:start w:val="1"/>
      <w:numFmt w:val="decimal"/>
      <w:suff w:val="nothing"/>
      <w:lvlText w:val="1.%1.      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22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7" w:hanging="227"/>
      </w:pPr>
      <w:rPr>
        <w:rFonts w:hint="default"/>
      </w:rPr>
    </w:lvl>
  </w:abstractNum>
  <w:abstractNum w:abstractNumId="17" w15:restartNumberingAfterBreak="0">
    <w:nsid w:val="5FFC0F0E"/>
    <w:multiLevelType w:val="hybridMultilevel"/>
    <w:tmpl w:val="92AE999E"/>
    <w:lvl w:ilvl="0" w:tplc="D544185C">
      <w:start w:val="1"/>
      <w:numFmt w:val="decimal"/>
      <w:lvlText w:val="%1.      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1723E"/>
    <w:multiLevelType w:val="multilevel"/>
    <w:tmpl w:val="F496BB1A"/>
    <w:lvl w:ilvl="0">
      <w:start w:val="1"/>
      <w:numFmt w:val="decimal"/>
      <w:suff w:val="nothing"/>
      <w:lvlText w:val="1.%1.      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680"/>
        </w:tabs>
        <w:ind w:left="22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7" w:hanging="227"/>
      </w:pPr>
      <w:rPr>
        <w:rFonts w:hint="default"/>
      </w:rPr>
    </w:lvl>
  </w:abstractNum>
  <w:abstractNum w:abstractNumId="19" w15:restartNumberingAfterBreak="0">
    <w:nsid w:val="7A3346C1"/>
    <w:multiLevelType w:val="hybridMultilevel"/>
    <w:tmpl w:val="B14A19FC"/>
    <w:lvl w:ilvl="0" w:tplc="4130200C">
      <w:start w:val="1"/>
      <w:numFmt w:val="bullet"/>
      <w:lvlText w:val=""/>
      <w:lvlJc w:val="left"/>
      <w:pPr>
        <w:ind w:left="510" w:hanging="312"/>
      </w:pPr>
      <w:rPr>
        <w:rFonts w:ascii="Wingdings" w:hAnsi="Wingdings" w:hint="default"/>
        <w:color w:val="0078AB"/>
      </w:rPr>
    </w:lvl>
    <w:lvl w:ilvl="1" w:tplc="0414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 w16cid:durableId="79495251">
    <w:abstractNumId w:val="14"/>
  </w:num>
  <w:num w:numId="2" w16cid:durableId="1441796683">
    <w:abstractNumId w:val="5"/>
  </w:num>
  <w:num w:numId="3" w16cid:durableId="1208032101">
    <w:abstractNumId w:val="6"/>
  </w:num>
  <w:num w:numId="4" w16cid:durableId="1232697233">
    <w:abstractNumId w:val="7"/>
  </w:num>
  <w:num w:numId="5" w16cid:durableId="207299598">
    <w:abstractNumId w:val="8"/>
  </w:num>
  <w:num w:numId="6" w16cid:durableId="1908031983">
    <w:abstractNumId w:val="10"/>
  </w:num>
  <w:num w:numId="7" w16cid:durableId="1581476354">
    <w:abstractNumId w:val="1"/>
  </w:num>
  <w:num w:numId="8" w16cid:durableId="1051656477">
    <w:abstractNumId w:val="2"/>
  </w:num>
  <w:num w:numId="9" w16cid:durableId="1584140791">
    <w:abstractNumId w:val="3"/>
  </w:num>
  <w:num w:numId="10" w16cid:durableId="1917587210">
    <w:abstractNumId w:val="4"/>
  </w:num>
  <w:num w:numId="11" w16cid:durableId="263995282">
    <w:abstractNumId w:val="9"/>
  </w:num>
  <w:num w:numId="12" w16cid:durableId="365254888">
    <w:abstractNumId w:val="0"/>
  </w:num>
  <w:num w:numId="13" w16cid:durableId="1261983828">
    <w:abstractNumId w:val="17"/>
  </w:num>
  <w:num w:numId="14" w16cid:durableId="1651782872">
    <w:abstractNumId w:val="16"/>
  </w:num>
  <w:num w:numId="15" w16cid:durableId="1101143732">
    <w:abstractNumId w:val="18"/>
  </w:num>
  <w:num w:numId="16" w16cid:durableId="978923248">
    <w:abstractNumId w:val="18"/>
    <w:lvlOverride w:ilvl="0">
      <w:lvl w:ilvl="0">
        <w:start w:val="1"/>
        <w:numFmt w:val="decimal"/>
        <w:suff w:val="nothing"/>
        <w:lvlText w:val="1.%1.      "/>
        <w:lvlJc w:val="left"/>
        <w:pPr>
          <w:ind w:left="227" w:hanging="227"/>
        </w:pPr>
        <w:rPr>
          <w:rFonts w:hint="default"/>
        </w:rPr>
      </w:lvl>
    </w:lvlOverride>
    <w:lvlOverride w:ilvl="1">
      <w:lvl w:ilvl="1">
        <w:start w:val="1"/>
        <w:numFmt w:val="decimal"/>
        <w:lvlText w:val="2.%2."/>
        <w:lvlJc w:val="left"/>
        <w:pPr>
          <w:tabs>
            <w:tab w:val="num" w:pos="680"/>
          </w:tabs>
          <w:ind w:left="227" w:hanging="22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27" w:hanging="22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27" w:hanging="22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227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27" w:hanging="22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27" w:hanging="22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" w:hanging="22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227" w:hanging="227"/>
        </w:pPr>
        <w:rPr>
          <w:rFonts w:hint="default"/>
        </w:rPr>
      </w:lvl>
    </w:lvlOverride>
  </w:num>
  <w:num w:numId="17" w16cid:durableId="13146022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6835426">
    <w:abstractNumId w:val="12"/>
  </w:num>
  <w:num w:numId="19" w16cid:durableId="43188936">
    <w:abstractNumId w:val="19"/>
  </w:num>
  <w:num w:numId="20" w16cid:durableId="1168012961">
    <w:abstractNumId w:val="11"/>
  </w:num>
  <w:num w:numId="21" w16cid:durableId="1832136776">
    <w:abstractNumId w:val="15"/>
  </w:num>
  <w:num w:numId="22" w16cid:durableId="1722437989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nb-NO" w:vendorID="64" w:dllVersion="6" w:nlCheck="1" w:checkStyle="0"/>
  <w:activeWritingStyle w:appName="MSWord" w:lang="nb-NO" w:vendorID="64" w:dllVersion="4096" w:nlCheck="1" w:checkStyle="0"/>
  <w:activeWritingStyle w:appName="MSWord" w:lang="en-GB" w:vendorID="64" w:dllVersion="4096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CD5"/>
    <w:rsid w:val="00002574"/>
    <w:rsid w:val="000107FD"/>
    <w:rsid w:val="0003125D"/>
    <w:rsid w:val="00033FDB"/>
    <w:rsid w:val="0003423F"/>
    <w:rsid w:val="00034315"/>
    <w:rsid w:val="000622BF"/>
    <w:rsid w:val="00064314"/>
    <w:rsid w:val="00064758"/>
    <w:rsid w:val="00064CFC"/>
    <w:rsid w:val="00067364"/>
    <w:rsid w:val="00070FDD"/>
    <w:rsid w:val="000B6012"/>
    <w:rsid w:val="000B6781"/>
    <w:rsid w:val="000C010D"/>
    <w:rsid w:val="000C5228"/>
    <w:rsid w:val="000D3931"/>
    <w:rsid w:val="000D41CA"/>
    <w:rsid w:val="000E30A6"/>
    <w:rsid w:val="000F185F"/>
    <w:rsid w:val="000F466C"/>
    <w:rsid w:val="00105ABB"/>
    <w:rsid w:val="001062B7"/>
    <w:rsid w:val="00121C5D"/>
    <w:rsid w:val="0012371F"/>
    <w:rsid w:val="00144C0B"/>
    <w:rsid w:val="00147AF7"/>
    <w:rsid w:val="001568CD"/>
    <w:rsid w:val="00161841"/>
    <w:rsid w:val="001815A9"/>
    <w:rsid w:val="00186366"/>
    <w:rsid w:val="00187011"/>
    <w:rsid w:val="001B7F13"/>
    <w:rsid w:val="001C7115"/>
    <w:rsid w:val="001D61B8"/>
    <w:rsid w:val="001E2E55"/>
    <w:rsid w:val="001F4D9A"/>
    <w:rsid w:val="002003E8"/>
    <w:rsid w:val="002077D4"/>
    <w:rsid w:val="00211204"/>
    <w:rsid w:val="002125F4"/>
    <w:rsid w:val="00231C35"/>
    <w:rsid w:val="00232244"/>
    <w:rsid w:val="002330D8"/>
    <w:rsid w:val="00233EE7"/>
    <w:rsid w:val="002407F6"/>
    <w:rsid w:val="00244DDD"/>
    <w:rsid w:val="00244F63"/>
    <w:rsid w:val="00245995"/>
    <w:rsid w:val="002560BC"/>
    <w:rsid w:val="00271269"/>
    <w:rsid w:val="00273BAE"/>
    <w:rsid w:val="00275990"/>
    <w:rsid w:val="002778FE"/>
    <w:rsid w:val="00290E7D"/>
    <w:rsid w:val="002A47A9"/>
    <w:rsid w:val="002A62F6"/>
    <w:rsid w:val="002B200E"/>
    <w:rsid w:val="002B567A"/>
    <w:rsid w:val="002B7431"/>
    <w:rsid w:val="002C1525"/>
    <w:rsid w:val="002C2D85"/>
    <w:rsid w:val="002C68DF"/>
    <w:rsid w:val="002D00EF"/>
    <w:rsid w:val="002D286C"/>
    <w:rsid w:val="002E4547"/>
    <w:rsid w:val="002F5C52"/>
    <w:rsid w:val="0030269D"/>
    <w:rsid w:val="003150A5"/>
    <w:rsid w:val="003206E0"/>
    <w:rsid w:val="00325655"/>
    <w:rsid w:val="00332F5B"/>
    <w:rsid w:val="00343E0F"/>
    <w:rsid w:val="00353A27"/>
    <w:rsid w:val="0035799D"/>
    <w:rsid w:val="00361D0F"/>
    <w:rsid w:val="00375E6B"/>
    <w:rsid w:val="00382BC6"/>
    <w:rsid w:val="00386546"/>
    <w:rsid w:val="003873D7"/>
    <w:rsid w:val="003943B6"/>
    <w:rsid w:val="003B0359"/>
    <w:rsid w:val="003B381D"/>
    <w:rsid w:val="003C30C7"/>
    <w:rsid w:val="003D453D"/>
    <w:rsid w:val="003E4613"/>
    <w:rsid w:val="003F719C"/>
    <w:rsid w:val="0040169F"/>
    <w:rsid w:val="00412F91"/>
    <w:rsid w:val="004273B8"/>
    <w:rsid w:val="00431C98"/>
    <w:rsid w:val="004419E4"/>
    <w:rsid w:val="00447BBF"/>
    <w:rsid w:val="0045183B"/>
    <w:rsid w:val="00461E2A"/>
    <w:rsid w:val="00462303"/>
    <w:rsid w:val="00467EB7"/>
    <w:rsid w:val="00472C66"/>
    <w:rsid w:val="00474D53"/>
    <w:rsid w:val="00484A42"/>
    <w:rsid w:val="0049272D"/>
    <w:rsid w:val="00496937"/>
    <w:rsid w:val="004B280E"/>
    <w:rsid w:val="004C5B73"/>
    <w:rsid w:val="004C7339"/>
    <w:rsid w:val="004E3E2E"/>
    <w:rsid w:val="004E4D2B"/>
    <w:rsid w:val="004F1EB4"/>
    <w:rsid w:val="004F5D70"/>
    <w:rsid w:val="00501E0F"/>
    <w:rsid w:val="00527AAD"/>
    <w:rsid w:val="00531995"/>
    <w:rsid w:val="0053319D"/>
    <w:rsid w:val="00551FC3"/>
    <w:rsid w:val="005527F1"/>
    <w:rsid w:val="00552D6D"/>
    <w:rsid w:val="005615BC"/>
    <w:rsid w:val="005A0A4F"/>
    <w:rsid w:val="005A6F7B"/>
    <w:rsid w:val="005B1210"/>
    <w:rsid w:val="005B53E0"/>
    <w:rsid w:val="005C057D"/>
    <w:rsid w:val="005C08EE"/>
    <w:rsid w:val="005C4FE3"/>
    <w:rsid w:val="005C6F47"/>
    <w:rsid w:val="005E6FC8"/>
    <w:rsid w:val="005F632C"/>
    <w:rsid w:val="006044A7"/>
    <w:rsid w:val="00605D8C"/>
    <w:rsid w:val="00622958"/>
    <w:rsid w:val="0062425A"/>
    <w:rsid w:val="00633132"/>
    <w:rsid w:val="00635DDF"/>
    <w:rsid w:val="0064522B"/>
    <w:rsid w:val="00646AB9"/>
    <w:rsid w:val="006613A8"/>
    <w:rsid w:val="00673468"/>
    <w:rsid w:val="006743E4"/>
    <w:rsid w:val="00692D78"/>
    <w:rsid w:val="006A41FB"/>
    <w:rsid w:val="006A52A8"/>
    <w:rsid w:val="006C4E5E"/>
    <w:rsid w:val="006D1A73"/>
    <w:rsid w:val="006E6DC2"/>
    <w:rsid w:val="006E7C9F"/>
    <w:rsid w:val="006F04CC"/>
    <w:rsid w:val="006F366A"/>
    <w:rsid w:val="007059D6"/>
    <w:rsid w:val="0070678E"/>
    <w:rsid w:val="007244BE"/>
    <w:rsid w:val="00731EB7"/>
    <w:rsid w:val="00740812"/>
    <w:rsid w:val="007430BA"/>
    <w:rsid w:val="00745D46"/>
    <w:rsid w:val="0075126E"/>
    <w:rsid w:val="007744CB"/>
    <w:rsid w:val="00774B8D"/>
    <w:rsid w:val="00780AA7"/>
    <w:rsid w:val="00781EA6"/>
    <w:rsid w:val="0078352A"/>
    <w:rsid w:val="00784483"/>
    <w:rsid w:val="00795B18"/>
    <w:rsid w:val="007A7CEA"/>
    <w:rsid w:val="007B073A"/>
    <w:rsid w:val="007B1FB5"/>
    <w:rsid w:val="007C2533"/>
    <w:rsid w:val="007C2886"/>
    <w:rsid w:val="007D4507"/>
    <w:rsid w:val="007D4A8C"/>
    <w:rsid w:val="007D7AE9"/>
    <w:rsid w:val="007E2DF6"/>
    <w:rsid w:val="00800546"/>
    <w:rsid w:val="0080581D"/>
    <w:rsid w:val="00806435"/>
    <w:rsid w:val="008077B4"/>
    <w:rsid w:val="00811234"/>
    <w:rsid w:val="008249BE"/>
    <w:rsid w:val="00826DF4"/>
    <w:rsid w:val="008308B5"/>
    <w:rsid w:val="00832866"/>
    <w:rsid w:val="008330A2"/>
    <w:rsid w:val="00834654"/>
    <w:rsid w:val="00835584"/>
    <w:rsid w:val="00863D7C"/>
    <w:rsid w:val="008642DF"/>
    <w:rsid w:val="00865DCA"/>
    <w:rsid w:val="00871DC1"/>
    <w:rsid w:val="00875ECC"/>
    <w:rsid w:val="0088433F"/>
    <w:rsid w:val="00887122"/>
    <w:rsid w:val="00887E17"/>
    <w:rsid w:val="00890D3B"/>
    <w:rsid w:val="0089233A"/>
    <w:rsid w:val="008925FD"/>
    <w:rsid w:val="00893BC3"/>
    <w:rsid w:val="00897AAD"/>
    <w:rsid w:val="008A589B"/>
    <w:rsid w:val="008A78D1"/>
    <w:rsid w:val="008B5326"/>
    <w:rsid w:val="008C2FF5"/>
    <w:rsid w:val="008C3725"/>
    <w:rsid w:val="008C3964"/>
    <w:rsid w:val="008C6F33"/>
    <w:rsid w:val="008D1738"/>
    <w:rsid w:val="008D27D0"/>
    <w:rsid w:val="008D2C14"/>
    <w:rsid w:val="008E50CB"/>
    <w:rsid w:val="008E5FB9"/>
    <w:rsid w:val="0090234F"/>
    <w:rsid w:val="009342AD"/>
    <w:rsid w:val="00935561"/>
    <w:rsid w:val="00937732"/>
    <w:rsid w:val="00944CE9"/>
    <w:rsid w:val="00950449"/>
    <w:rsid w:val="0095202E"/>
    <w:rsid w:val="00952ED7"/>
    <w:rsid w:val="0096080C"/>
    <w:rsid w:val="0096743E"/>
    <w:rsid w:val="00974CBD"/>
    <w:rsid w:val="009768A7"/>
    <w:rsid w:val="0098015A"/>
    <w:rsid w:val="00985AA4"/>
    <w:rsid w:val="0099009E"/>
    <w:rsid w:val="0099254B"/>
    <w:rsid w:val="0099425F"/>
    <w:rsid w:val="00994DBF"/>
    <w:rsid w:val="0099502E"/>
    <w:rsid w:val="009B51D2"/>
    <w:rsid w:val="009B5DBD"/>
    <w:rsid w:val="009B63CA"/>
    <w:rsid w:val="009C19AB"/>
    <w:rsid w:val="009E10C7"/>
    <w:rsid w:val="009F2B9E"/>
    <w:rsid w:val="009F4AB9"/>
    <w:rsid w:val="009F5C4E"/>
    <w:rsid w:val="00A17CBD"/>
    <w:rsid w:val="00A3397A"/>
    <w:rsid w:val="00A55C2F"/>
    <w:rsid w:val="00A75511"/>
    <w:rsid w:val="00A95701"/>
    <w:rsid w:val="00A97C19"/>
    <w:rsid w:val="00AA3FF6"/>
    <w:rsid w:val="00AA4CD5"/>
    <w:rsid w:val="00AB37A3"/>
    <w:rsid w:val="00AC15E2"/>
    <w:rsid w:val="00AE734F"/>
    <w:rsid w:val="00AF35A3"/>
    <w:rsid w:val="00AF3C3F"/>
    <w:rsid w:val="00AF70B6"/>
    <w:rsid w:val="00B0241B"/>
    <w:rsid w:val="00B06A6D"/>
    <w:rsid w:val="00B10C73"/>
    <w:rsid w:val="00B17E9B"/>
    <w:rsid w:val="00B22C2E"/>
    <w:rsid w:val="00B2406B"/>
    <w:rsid w:val="00B2648A"/>
    <w:rsid w:val="00B308BB"/>
    <w:rsid w:val="00B323F5"/>
    <w:rsid w:val="00B44BC0"/>
    <w:rsid w:val="00B45BA9"/>
    <w:rsid w:val="00B5010A"/>
    <w:rsid w:val="00B622F1"/>
    <w:rsid w:val="00B67426"/>
    <w:rsid w:val="00B83935"/>
    <w:rsid w:val="00B91AB8"/>
    <w:rsid w:val="00B9279D"/>
    <w:rsid w:val="00BB5651"/>
    <w:rsid w:val="00BC4A83"/>
    <w:rsid w:val="00BC5D94"/>
    <w:rsid w:val="00BC77EE"/>
    <w:rsid w:val="00BD540C"/>
    <w:rsid w:val="00BE0633"/>
    <w:rsid w:val="00BE3253"/>
    <w:rsid w:val="00BE35D9"/>
    <w:rsid w:val="00C00BDB"/>
    <w:rsid w:val="00C01131"/>
    <w:rsid w:val="00C01899"/>
    <w:rsid w:val="00C03DE7"/>
    <w:rsid w:val="00C04D7A"/>
    <w:rsid w:val="00C1217C"/>
    <w:rsid w:val="00C23EC2"/>
    <w:rsid w:val="00C41579"/>
    <w:rsid w:val="00C52ACE"/>
    <w:rsid w:val="00C55737"/>
    <w:rsid w:val="00C66E93"/>
    <w:rsid w:val="00C67EC4"/>
    <w:rsid w:val="00C70FBF"/>
    <w:rsid w:val="00CA0573"/>
    <w:rsid w:val="00CA198D"/>
    <w:rsid w:val="00CA685A"/>
    <w:rsid w:val="00CC3B14"/>
    <w:rsid w:val="00CD32D1"/>
    <w:rsid w:val="00CD3E42"/>
    <w:rsid w:val="00CD57EE"/>
    <w:rsid w:val="00CE5D60"/>
    <w:rsid w:val="00CF28CB"/>
    <w:rsid w:val="00D00CD1"/>
    <w:rsid w:val="00D07020"/>
    <w:rsid w:val="00D15B2E"/>
    <w:rsid w:val="00D30A8A"/>
    <w:rsid w:val="00D46A61"/>
    <w:rsid w:val="00D47FBD"/>
    <w:rsid w:val="00D518BE"/>
    <w:rsid w:val="00D62413"/>
    <w:rsid w:val="00D931D1"/>
    <w:rsid w:val="00D96CC5"/>
    <w:rsid w:val="00DA7312"/>
    <w:rsid w:val="00DB5661"/>
    <w:rsid w:val="00DB7EA2"/>
    <w:rsid w:val="00DC767B"/>
    <w:rsid w:val="00DD16C9"/>
    <w:rsid w:val="00DD57A1"/>
    <w:rsid w:val="00DD5FE2"/>
    <w:rsid w:val="00DE5A6F"/>
    <w:rsid w:val="00DE7610"/>
    <w:rsid w:val="00DF7378"/>
    <w:rsid w:val="00E00E14"/>
    <w:rsid w:val="00E03D42"/>
    <w:rsid w:val="00E044B0"/>
    <w:rsid w:val="00E161B6"/>
    <w:rsid w:val="00E30AD4"/>
    <w:rsid w:val="00E34E97"/>
    <w:rsid w:val="00E4239E"/>
    <w:rsid w:val="00E51165"/>
    <w:rsid w:val="00E60B37"/>
    <w:rsid w:val="00E72923"/>
    <w:rsid w:val="00E744DC"/>
    <w:rsid w:val="00E94FCA"/>
    <w:rsid w:val="00EB7712"/>
    <w:rsid w:val="00EC3B3F"/>
    <w:rsid w:val="00ED163A"/>
    <w:rsid w:val="00EE14C3"/>
    <w:rsid w:val="00EE3481"/>
    <w:rsid w:val="00EF4896"/>
    <w:rsid w:val="00F10641"/>
    <w:rsid w:val="00F22353"/>
    <w:rsid w:val="00F40E19"/>
    <w:rsid w:val="00F43679"/>
    <w:rsid w:val="00F47FDB"/>
    <w:rsid w:val="00F569D1"/>
    <w:rsid w:val="00F618FB"/>
    <w:rsid w:val="00F67B1E"/>
    <w:rsid w:val="00F82ECD"/>
    <w:rsid w:val="00F91D3F"/>
    <w:rsid w:val="00FB5DF3"/>
    <w:rsid w:val="00FC186B"/>
    <w:rsid w:val="00FD00CC"/>
    <w:rsid w:val="00FD376D"/>
    <w:rsid w:val="00FF21E8"/>
    <w:rsid w:val="00FF330F"/>
    <w:rsid w:val="00FF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42C76F"/>
  <w15:chartTrackingRefBased/>
  <w15:docId w15:val="{5C408C3F-7B07-4C07-A4FC-3E41A1CF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3CA"/>
    <w:rPr>
      <w:rFonts w:ascii="Arial" w:eastAsiaTheme="minorEastAsia" w:hAnsi="Arial"/>
      <w:color w:val="595851" w:themeColor="text2"/>
      <w:sz w:val="19"/>
      <w:lang w:eastAsia="nb-NO"/>
    </w:rPr>
  </w:style>
  <w:style w:type="paragraph" w:styleId="Overskrift1">
    <w:name w:val="heading 1"/>
    <w:aliases w:val="Mellomtittel 1"/>
    <w:basedOn w:val="Normal"/>
    <w:next w:val="Normal"/>
    <w:link w:val="Overskrift1Tegn"/>
    <w:uiPriority w:val="9"/>
    <w:qFormat/>
    <w:rsid w:val="00F82ECD"/>
    <w:pPr>
      <w:widowControl w:val="0"/>
      <w:tabs>
        <w:tab w:val="left" w:pos="510"/>
      </w:tabs>
      <w:autoSpaceDE w:val="0"/>
      <w:autoSpaceDN w:val="0"/>
      <w:adjustRightInd w:val="0"/>
      <w:spacing w:before="240" w:after="120" w:line="288" w:lineRule="auto"/>
      <w:textAlignment w:val="center"/>
      <w:outlineLvl w:val="0"/>
    </w:pPr>
    <w:rPr>
      <w:rFonts w:eastAsiaTheme="minorHAnsi" w:cs="Arial-BoldMT"/>
      <w:b/>
      <w:bCs/>
      <w:caps/>
      <w:color w:val="143C57" w:themeColor="text1"/>
      <w:sz w:val="34"/>
      <w:szCs w:val="28"/>
      <w:lang w:eastAsia="en-US"/>
    </w:rPr>
  </w:style>
  <w:style w:type="paragraph" w:styleId="Overskrift2">
    <w:name w:val="heading 2"/>
    <w:aliases w:val="Mellomtittel 2"/>
    <w:basedOn w:val="Normal"/>
    <w:next w:val="Normal"/>
    <w:link w:val="Overskrift2Tegn"/>
    <w:uiPriority w:val="9"/>
    <w:unhideWhenUsed/>
    <w:qFormat/>
    <w:rsid w:val="00F82ECD"/>
    <w:pPr>
      <w:widowControl w:val="0"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-BoldMT"/>
      <w:b/>
      <w:bCs/>
      <w:caps/>
      <w:color w:val="143C57" w:themeColor="text1"/>
      <w:sz w:val="30"/>
      <w:szCs w:val="28"/>
      <w:lang w:eastAsia="en-US"/>
    </w:rPr>
  </w:style>
  <w:style w:type="paragraph" w:styleId="Overskrift3">
    <w:name w:val="heading 3"/>
    <w:aliases w:val="Mellomtittel 3"/>
    <w:basedOn w:val="Normal"/>
    <w:next w:val="Normal"/>
    <w:link w:val="Overskrift3Tegn"/>
    <w:uiPriority w:val="9"/>
    <w:unhideWhenUsed/>
    <w:qFormat/>
    <w:rsid w:val="00E161B6"/>
    <w:pPr>
      <w:spacing w:after="120"/>
      <w:outlineLvl w:val="2"/>
    </w:pPr>
    <w:rPr>
      <w:rFonts w:eastAsiaTheme="minorHAnsi" w:cs="Arial"/>
      <w:b/>
      <w:bCs/>
      <w:spacing w:val="-1"/>
      <w:sz w:val="29"/>
      <w:szCs w:val="21"/>
      <w:lang w:eastAsia="en-US"/>
    </w:rPr>
  </w:style>
  <w:style w:type="paragraph" w:styleId="Overskrift4">
    <w:name w:val="heading 4"/>
    <w:aliases w:val="Mellomtittel 4"/>
    <w:basedOn w:val="Normal"/>
    <w:next w:val="Normal"/>
    <w:link w:val="Overskrift4Tegn"/>
    <w:uiPriority w:val="9"/>
    <w:semiHidden/>
    <w:unhideWhenUsed/>
    <w:rsid w:val="00E161B6"/>
    <w:pPr>
      <w:keepNext/>
      <w:keepLines/>
      <w:spacing w:before="40"/>
      <w:outlineLvl w:val="3"/>
    </w:pPr>
    <w:rPr>
      <w:rFonts w:eastAsiaTheme="majorEastAsia" w:cstheme="majorBidi"/>
      <w:b/>
      <w:iCs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Mellomtittel 1 Tegn"/>
    <w:basedOn w:val="Standardskriftforavsnitt"/>
    <w:link w:val="Overskrift1"/>
    <w:uiPriority w:val="9"/>
    <w:rsid w:val="00F82ECD"/>
    <w:rPr>
      <w:rFonts w:ascii="Arial" w:hAnsi="Arial" w:cs="Arial-BoldMT"/>
      <w:b/>
      <w:bCs/>
      <w:caps/>
      <w:color w:val="143C57" w:themeColor="text1"/>
      <w:sz w:val="34"/>
      <w:szCs w:val="28"/>
    </w:rPr>
  </w:style>
  <w:style w:type="character" w:styleId="Sidetall">
    <w:name w:val="page number"/>
    <w:basedOn w:val="Standardskriftforavsnitt"/>
    <w:uiPriority w:val="99"/>
    <w:semiHidden/>
    <w:unhideWhenUsed/>
    <w:rsid w:val="007B073A"/>
  </w:style>
  <w:style w:type="paragraph" w:customStyle="1" w:styleId="Hovedtittelforside">
    <w:name w:val="Hovedtittel forside"/>
    <w:basedOn w:val="Normal"/>
    <w:next w:val="Normal"/>
    <w:rsid w:val="009B5DBD"/>
    <w:rPr>
      <w:rFonts w:cs="Arial"/>
      <w:b/>
      <w:bCs/>
      <w:noProof/>
      <w:color w:val="143C57" w:themeColor="text1"/>
      <w:sz w:val="90"/>
      <w:szCs w:val="90"/>
    </w:rPr>
  </w:style>
  <w:style w:type="character" w:customStyle="1" w:styleId="Overskrift2Tegn">
    <w:name w:val="Overskrift 2 Tegn"/>
    <w:aliases w:val="Mellomtittel 2 Tegn"/>
    <w:basedOn w:val="Standardskriftforavsnitt"/>
    <w:link w:val="Overskrift2"/>
    <w:uiPriority w:val="9"/>
    <w:rsid w:val="00F82ECD"/>
    <w:rPr>
      <w:rFonts w:ascii="Arial" w:hAnsi="Arial" w:cs="Arial-BoldMT"/>
      <w:b/>
      <w:bCs/>
      <w:caps/>
      <w:color w:val="143C57" w:themeColor="text1"/>
      <w:sz w:val="30"/>
      <w:szCs w:val="28"/>
    </w:rPr>
  </w:style>
  <w:style w:type="paragraph" w:customStyle="1" w:styleId="Undertittelforside">
    <w:name w:val="Undertittel forside"/>
    <w:rsid w:val="007430BA"/>
    <w:rPr>
      <w:rFonts w:ascii="Arial" w:eastAsiaTheme="majorEastAsia" w:hAnsi="Arial" w:cs="Arial"/>
      <w:noProof/>
      <w:color w:val="A83C37" w:themeColor="accent5"/>
      <w:sz w:val="36"/>
      <w:szCs w:val="4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30A8A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30A8A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30A8A"/>
    <w:rPr>
      <w:rFonts w:eastAsiaTheme="minorEastAsia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30A8A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30A8A"/>
    <w:rPr>
      <w:rFonts w:eastAsiaTheme="minorEastAsia"/>
      <w:b/>
      <w:bCs/>
      <w:sz w:val="20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30A8A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30A8A"/>
    <w:rPr>
      <w:rFonts w:ascii="Times New Roman" w:eastAsiaTheme="minorEastAsia" w:hAnsi="Times New Roman" w:cs="Times New Roman"/>
      <w:sz w:val="18"/>
      <w:szCs w:val="18"/>
      <w:lang w:eastAsia="nb-NO"/>
    </w:rPr>
  </w:style>
  <w:style w:type="paragraph" w:customStyle="1" w:styleId="Vedtakdatosaksnr">
    <w:name w:val="Vedtak dato saksnr"/>
    <w:basedOn w:val="Normal"/>
    <w:rsid w:val="00343E0F"/>
    <w:rPr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F82ECD"/>
    <w:pPr>
      <w:spacing w:after="200" w:line="220" w:lineRule="exact"/>
    </w:pPr>
    <w:rPr>
      <w:b/>
      <w:bCs/>
      <w:sz w:val="22"/>
      <w:szCs w:val="18"/>
    </w:rPr>
  </w:style>
  <w:style w:type="table" w:styleId="Tabellrutenett">
    <w:name w:val="Table Grid"/>
    <w:basedOn w:val="Vanligtabell"/>
    <w:uiPriority w:val="39"/>
    <w:rsid w:val="00357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qFormat/>
    <w:rsid w:val="00E161B6"/>
    <w:pPr>
      <w:widowControl w:val="0"/>
      <w:tabs>
        <w:tab w:val="left" w:pos="340"/>
        <w:tab w:val="right" w:pos="8480"/>
      </w:tabs>
      <w:autoSpaceDE w:val="0"/>
      <w:autoSpaceDN w:val="0"/>
      <w:adjustRightInd w:val="0"/>
      <w:textAlignment w:val="center"/>
    </w:pPr>
    <w:rPr>
      <w:rFonts w:eastAsiaTheme="minorHAnsi" w:cs="Palatino-Roman"/>
      <w:sz w:val="27"/>
      <w:szCs w:val="19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99"/>
    <w:rsid w:val="00E161B6"/>
    <w:rPr>
      <w:rFonts w:ascii="Arial" w:hAnsi="Arial" w:cs="Palatino-Roman"/>
      <w:color w:val="595851" w:themeColor="text2"/>
      <w:sz w:val="27"/>
      <w:szCs w:val="19"/>
    </w:rPr>
  </w:style>
  <w:style w:type="paragraph" w:customStyle="1" w:styleId="Punktliste1">
    <w:name w:val="Punktliste1"/>
    <w:basedOn w:val="Normal"/>
    <w:qFormat/>
    <w:rsid w:val="009B63CA"/>
    <w:pPr>
      <w:widowControl w:val="0"/>
      <w:numPr>
        <w:numId w:val="1"/>
      </w:numPr>
      <w:tabs>
        <w:tab w:val="left" w:pos="340"/>
        <w:tab w:val="right" w:pos="8480"/>
      </w:tabs>
      <w:autoSpaceDE w:val="0"/>
      <w:autoSpaceDN w:val="0"/>
      <w:adjustRightInd w:val="0"/>
      <w:spacing w:after="60"/>
      <w:textAlignment w:val="center"/>
    </w:pPr>
    <w:rPr>
      <w:rFonts w:eastAsiaTheme="minorHAnsi" w:cs="Arial-BoldMT"/>
      <w:b/>
      <w:bCs/>
      <w:sz w:val="24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D4A8C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sz w:val="24"/>
    </w:rPr>
  </w:style>
  <w:style w:type="character" w:customStyle="1" w:styleId="Overskrift3Tegn">
    <w:name w:val="Overskrift 3 Tegn"/>
    <w:aliases w:val="Mellomtittel 3 Tegn"/>
    <w:basedOn w:val="Standardskriftforavsnitt"/>
    <w:link w:val="Overskrift3"/>
    <w:uiPriority w:val="9"/>
    <w:rsid w:val="00E161B6"/>
    <w:rPr>
      <w:rFonts w:ascii="Arial" w:hAnsi="Arial" w:cs="Arial"/>
      <w:b/>
      <w:bCs/>
      <w:color w:val="595851" w:themeColor="text2"/>
      <w:spacing w:val="-1"/>
      <w:sz w:val="29"/>
      <w:szCs w:val="21"/>
    </w:rPr>
  </w:style>
  <w:style w:type="paragraph" w:styleId="Topptekst">
    <w:name w:val="header"/>
    <w:basedOn w:val="Normal"/>
    <w:link w:val="TopptekstTegn"/>
    <w:uiPriority w:val="99"/>
    <w:unhideWhenUsed/>
    <w:rsid w:val="00332F5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32F5B"/>
    <w:rPr>
      <w:rFonts w:ascii="Book Antiqua" w:eastAsiaTheme="minorEastAsia" w:hAnsi="Book Antiqua"/>
      <w:color w:val="143C57" w:themeColor="text1"/>
      <w:sz w:val="19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32F5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32F5B"/>
    <w:rPr>
      <w:rFonts w:ascii="Book Antiqua" w:eastAsiaTheme="minorEastAsia" w:hAnsi="Book Antiqua"/>
      <w:color w:val="143C57" w:themeColor="text1"/>
      <w:sz w:val="19"/>
      <w:lang w:eastAsia="nb-NO"/>
    </w:rPr>
  </w:style>
  <w:style w:type="character" w:customStyle="1" w:styleId="Overskrift4Tegn">
    <w:name w:val="Overskrift 4 Tegn"/>
    <w:aliases w:val="Mellomtittel 4 Tegn"/>
    <w:basedOn w:val="Standardskriftforavsnitt"/>
    <w:link w:val="Overskrift4"/>
    <w:uiPriority w:val="9"/>
    <w:semiHidden/>
    <w:rsid w:val="00E161B6"/>
    <w:rPr>
      <w:rFonts w:ascii="Arial" w:eastAsiaTheme="majorEastAsia" w:hAnsi="Arial" w:cstheme="majorBidi"/>
      <w:b/>
      <w:iCs/>
      <w:color w:val="595851" w:themeColor="text2"/>
      <w:sz w:val="20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rsid w:val="00B06A6D"/>
    <w:pPr>
      <w:numPr>
        <w:ilvl w:val="1"/>
      </w:numPr>
      <w:spacing w:after="160"/>
    </w:pPr>
    <w:rPr>
      <w:rFonts w:asciiTheme="minorHAnsi" w:hAnsiTheme="minorHAnsi"/>
      <w:color w:val="143C57" w:themeColor="text1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06A6D"/>
    <w:rPr>
      <w:rFonts w:eastAsiaTheme="minorEastAsia"/>
      <w:color w:val="143C57" w:themeColor="text1"/>
      <w:spacing w:val="15"/>
      <w:sz w:val="22"/>
      <w:szCs w:val="22"/>
      <w:lang w:eastAsia="nb-NO"/>
    </w:rPr>
  </w:style>
  <w:style w:type="paragraph" w:customStyle="1" w:styleId="Tittelinnside">
    <w:name w:val="Tittel innside"/>
    <w:basedOn w:val="Normal"/>
    <w:rsid w:val="007430BA"/>
    <w:pPr>
      <w:spacing w:after="600"/>
    </w:pPr>
    <w:rPr>
      <w:b/>
      <w:bCs/>
      <w:color w:val="003B57"/>
      <w:sz w:val="68"/>
      <w:szCs w:val="68"/>
    </w:rPr>
  </w:style>
  <w:style w:type="paragraph" w:customStyle="1" w:styleId="Ingress">
    <w:name w:val="Ingress"/>
    <w:qFormat/>
    <w:rsid w:val="009B63CA"/>
    <w:pPr>
      <w:spacing w:before="120" w:after="120"/>
    </w:pPr>
    <w:rPr>
      <w:rFonts w:ascii="Arial" w:hAnsi="Arial" w:cs="Arial"/>
      <w:bCs/>
      <w:color w:val="595851" w:themeColor="text2"/>
      <w:spacing w:val="-1"/>
      <w:sz w:val="34"/>
      <w:szCs w:val="29"/>
    </w:rPr>
  </w:style>
  <w:style w:type="paragraph" w:customStyle="1" w:styleId="Grafikkanker">
    <w:name w:val="Grafikkanker"/>
    <w:basedOn w:val="Normal"/>
    <w:uiPriority w:val="8"/>
    <w:qFormat/>
    <w:rsid w:val="00002574"/>
    <w:rPr>
      <w:rFonts w:asciiTheme="minorHAnsi" w:eastAsiaTheme="minorHAnsi" w:hAnsiTheme="minorHAnsi"/>
      <w:color w:val="auto"/>
      <w:sz w:val="10"/>
      <w:lang w:eastAsia="en-US"/>
    </w:rPr>
  </w:style>
  <w:style w:type="character" w:styleId="Hyperkobling">
    <w:name w:val="Hyperlink"/>
    <w:basedOn w:val="Standardskriftforavsnitt"/>
    <w:uiPriority w:val="99"/>
    <w:semiHidden/>
    <w:rsid w:val="00002574"/>
    <w:rPr>
      <w:color w:val="00A2D9" w:themeColor="hyperlink"/>
      <w:u w:val="single"/>
    </w:rPr>
  </w:style>
  <w:style w:type="paragraph" w:styleId="Listeavsnitt">
    <w:name w:val="List Paragraph"/>
    <w:basedOn w:val="Normal"/>
    <w:uiPriority w:val="34"/>
    <w:qFormat/>
    <w:rsid w:val="00002574"/>
    <w:pPr>
      <w:ind w:left="720"/>
      <w:contextualSpacing/>
    </w:pPr>
    <w:rPr>
      <w:rFonts w:asciiTheme="minorHAnsi" w:eastAsiaTheme="minorHAnsi" w:hAnsiTheme="minorHAnsi"/>
      <w:color w:val="auto"/>
      <w:sz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6734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3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9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6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4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oldevo.no/ito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moldevo.n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crdownload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einarbm@molde.kommune.no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00-1fil-02\F00-1-Programmer\F00-1-Felles\FellesmalerOffice\Molde%20kommune\Brosjyre.dotx" TargetMode="External"/></Relationships>
</file>

<file path=word/theme/theme1.xml><?xml version="1.0" encoding="utf-8"?>
<a:theme xmlns:a="http://schemas.openxmlformats.org/drawingml/2006/main" name="Molde-kommune-tema">
  <a:themeElements>
    <a:clrScheme name="Molde kommune farger">
      <a:dk1>
        <a:srgbClr val="143C57"/>
      </a:dk1>
      <a:lt1>
        <a:srgbClr val="FFFFFF"/>
      </a:lt1>
      <a:dk2>
        <a:srgbClr val="595851"/>
      </a:dk2>
      <a:lt2>
        <a:srgbClr val="DBDBD3"/>
      </a:lt2>
      <a:accent1>
        <a:srgbClr val="B0C5E3"/>
      </a:accent1>
      <a:accent2>
        <a:srgbClr val="A27413"/>
      </a:accent2>
      <a:accent3>
        <a:srgbClr val="515936"/>
      </a:accent3>
      <a:accent4>
        <a:srgbClr val="FFC000"/>
      </a:accent4>
      <a:accent5>
        <a:srgbClr val="A83C37"/>
      </a:accent5>
      <a:accent6>
        <a:srgbClr val="B7BC20"/>
      </a:accent6>
      <a:hlink>
        <a:srgbClr val="00A2D9"/>
      </a:hlink>
      <a:folHlink>
        <a:srgbClr val="A83C3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lde-kommune-tema" id="{20569F15-927A-3242-932B-81FF0FE983DA}" vid="{7B169ED7-7854-2F46-85EB-327BB644128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e4068b5b-7a4e-4eb3-bd82-f96f050456db" xsi:nil="true"/>
    <CultureName xmlns="e4068b5b-7a4e-4eb3-bd82-f96f050456db" xsi:nil="true"/>
    <Leaders xmlns="e4068b5b-7a4e-4eb3-bd82-f96f050456db">
      <UserInfo>
        <DisplayName/>
        <AccountId xsi:nil="true"/>
        <AccountType/>
      </UserInfo>
    </Leaders>
    <Invited_Members xmlns="e4068b5b-7a4e-4eb3-bd82-f96f050456db" xsi:nil="true"/>
    <IsNotebookLocked xmlns="e4068b5b-7a4e-4eb3-bd82-f96f050456db" xsi:nil="true"/>
    <lcf76f155ced4ddcb4097134ff3c332f xmlns="e4068b5b-7a4e-4eb3-bd82-f96f050456db">
      <Terms xmlns="http://schemas.microsoft.com/office/infopath/2007/PartnerControls"/>
    </lcf76f155ced4ddcb4097134ff3c332f>
    <Math_Settings xmlns="e4068b5b-7a4e-4eb3-bd82-f96f050456db" xsi:nil="true"/>
    <Self_Registration_Enabled xmlns="e4068b5b-7a4e-4eb3-bd82-f96f050456db" xsi:nil="true"/>
    <Has_Leaders_Only_SectionGroup xmlns="e4068b5b-7a4e-4eb3-bd82-f96f050456db" xsi:nil="true"/>
    <Distribution_Groups xmlns="e4068b5b-7a4e-4eb3-bd82-f96f050456db" xsi:nil="true"/>
    <Member_Groups xmlns="e4068b5b-7a4e-4eb3-bd82-f96f050456db">
      <UserInfo>
        <DisplayName/>
        <AccountId xsi:nil="true"/>
        <AccountType/>
      </UserInfo>
    </Member_Groups>
    <DefaultSectionNames xmlns="e4068b5b-7a4e-4eb3-bd82-f96f050456db" xsi:nil="true"/>
    <TaxCatchAll xmlns="36c475c8-cd8c-4337-81b1-187c76cea6b9" xsi:nil="true"/>
    <AppVersion xmlns="e4068b5b-7a4e-4eb3-bd82-f96f050456db" xsi:nil="true"/>
    <NotebookType xmlns="e4068b5b-7a4e-4eb3-bd82-f96f050456db" xsi:nil="true"/>
    <Templates xmlns="e4068b5b-7a4e-4eb3-bd82-f96f050456db" xsi:nil="true"/>
    <Is_Collaboration_Space_Locked xmlns="e4068b5b-7a4e-4eb3-bd82-f96f050456db" xsi:nil="true"/>
    <Teams_Channel_Section_Location xmlns="e4068b5b-7a4e-4eb3-bd82-f96f050456db" xsi:nil="true"/>
    <TeamsChannelId xmlns="e4068b5b-7a4e-4eb3-bd82-f96f050456db" xsi:nil="true"/>
    <Invited_Leaders xmlns="e4068b5b-7a4e-4eb3-bd82-f96f050456db" xsi:nil="true"/>
    <Owner xmlns="e4068b5b-7a4e-4eb3-bd82-f96f050456db">
      <UserInfo>
        <DisplayName/>
        <AccountId xsi:nil="true"/>
        <AccountType/>
      </UserInfo>
    </Owner>
    <Members xmlns="e4068b5b-7a4e-4eb3-bd82-f96f050456db">
      <UserInfo>
        <DisplayName/>
        <AccountId xsi:nil="true"/>
        <AccountType/>
      </UserInfo>
    </Members>
    <LMS_Mappings xmlns="e4068b5b-7a4e-4eb3-bd82-f96f050456db" xsi:nil="true"/>
    <SharedWithUsers xmlns="b04e9185-4955-4cde-8f06-85e81c0d9a31">
      <UserInfo>
        <DisplayName>Mjelve, Steinar Brun</DisplayName>
        <AccountId>15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3A8FDC35E44458E2D6106C10166EB" ma:contentTypeVersion="39" ma:contentTypeDescription="Create a new document." ma:contentTypeScope="" ma:versionID="7e8b1f5091bac28e851cad68bc6517e1">
  <xsd:schema xmlns:xsd="http://www.w3.org/2001/XMLSchema" xmlns:xs="http://www.w3.org/2001/XMLSchema" xmlns:p="http://schemas.microsoft.com/office/2006/metadata/properties" xmlns:ns2="e4068b5b-7a4e-4eb3-bd82-f96f050456db" xmlns:ns3="b04e9185-4955-4cde-8f06-85e81c0d9a31" xmlns:ns4="36c475c8-cd8c-4337-81b1-187c76cea6b9" targetNamespace="http://schemas.microsoft.com/office/2006/metadata/properties" ma:root="true" ma:fieldsID="214364b5631eb8681bead4793d581d4e" ns2:_="" ns3:_="" ns4:_="">
    <xsd:import namespace="e4068b5b-7a4e-4eb3-bd82-f96f050456db"/>
    <xsd:import namespace="b04e9185-4955-4cde-8f06-85e81c0d9a31"/>
    <xsd:import namespace="36c475c8-cd8c-4337-81b1-187c76cea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68b5b-7a4e-4eb3-bd82-f96f05045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0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1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2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4073ceda-ff36-48f1-a188-2384c79bf4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e9185-4955-4cde-8f06-85e81c0d9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475c8-cd8c-4337-81b1-187c76cea6b9" elementFormDefault="qualified">
    <xsd:import namespace="http://schemas.microsoft.com/office/2006/documentManagement/types"/>
    <xsd:import namespace="http://schemas.microsoft.com/office/infopath/2007/PartnerControls"/>
    <xsd:element name="TaxCatchAll" ma:index="44" nillable="true" ma:displayName="Taxonomy Catch All Column" ma:hidden="true" ma:list="{ce8dffac-2d1d-4738-928b-e81297eb9e33}" ma:internalName="TaxCatchAll" ma:showField="CatchAllData" ma:web="b04e9185-4955-4cde-8f06-85e81c0d9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25F94F-E138-4DCA-ABCF-BBE814ECBA77}">
  <ds:schemaRefs>
    <ds:schemaRef ds:uri="36c475c8-cd8c-4337-81b1-187c76cea6b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4068b5b-7a4e-4eb3-bd82-f96f050456db"/>
    <ds:schemaRef ds:uri="http://purl.org/dc/elements/1.1/"/>
    <ds:schemaRef ds:uri="http://schemas.microsoft.com/office/2006/metadata/properties"/>
    <ds:schemaRef ds:uri="http://schemas.microsoft.com/office/infopath/2007/PartnerControls"/>
    <ds:schemaRef ds:uri="b04e9185-4955-4cde-8f06-85e81c0d9a3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E90BB5F-BE7C-4191-81B5-B3A9AC769E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6C84DD-F1F4-461D-B1B2-FACF577D4DFB}"/>
</file>

<file path=customXml/itemProps4.xml><?xml version="1.0" encoding="utf-8"?>
<ds:datastoreItem xmlns:ds="http://schemas.openxmlformats.org/officeDocument/2006/customXml" ds:itemID="{05A1A9A8-BE14-48AD-B527-8054725D64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Brosjyre</Template>
  <TotalTime>2</TotalTime>
  <Pages>4</Pages>
  <Words>217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1	kapitteltittel</vt:lpstr>
      <vt:lpstr>    Mellomtittel 2</vt:lpstr>
      <vt:lpstr>2	kapitteltittel</vt:lpstr>
      <vt:lpstr>4 	DE ENKELTE OMRÅDER </vt:lpstr>
      <vt:lpstr>    4.1	Forebyggende arbeid </vt:lpstr>
      <vt:lpstr>        Helsestasjon / skolehelsetjenesten </vt:lpstr>
      <vt:lpstr>    4.2	Mellomtittel 2</vt:lpstr>
      <vt:lpstr>5	Ny kapittetittel som vi skal se om funker</vt:lpstr>
      <vt:lpstr>    5.1	Ny mellomtittel, her da</vt:lpstr>
      <vt:lpstr>        Med en mindre mellomtittel her</vt:lpstr>
      <vt:lpstr>6	Vi fortsetter testen</vt:lpstr>
      <vt:lpstr>    Så ser vi</vt:lpstr>
    </vt:vector>
  </TitlesOfParts>
  <Company>Nesset kommune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Mjelve, Steinar Brun</dc:creator>
  <cp:keywords/>
  <dc:description/>
  <cp:lastModifiedBy>Mjelve, Steinar Brun</cp:lastModifiedBy>
  <cp:revision>8</cp:revision>
  <cp:lastPrinted>2022-11-25T13:00:00Z</cp:lastPrinted>
  <dcterms:created xsi:type="dcterms:W3CDTF">2024-07-31T07:09:00Z</dcterms:created>
  <dcterms:modified xsi:type="dcterms:W3CDTF">2024-07-31T09:21:00Z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0x010100E623A8FDC35E44458E2D6106C10166EB</vt:lpwstr>
  </property>
  <property fmtid="{D5CDD505-2E9C-101B-9397-08002B2CF9AE}" pid="3" name="MediaServiceImageTags">
    <vt:lpwstr/>
  </property>
</Properties>
</file>